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Dokumenttitel"/>
        <w:tag w:val="Dokumenttitel"/>
        <w:id w:val="-2128619653"/>
        <w:lock w:val="sdtLocked"/>
        <w:placeholder>
          <w:docPart w:val="9243F50D9CEF4F35B7D1704B9844CC6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7008DEF" w14:textId="60CFBBFB" w:rsidR="00A20A26" w:rsidRPr="00613A2A" w:rsidRDefault="00613A2A" w:rsidP="00E74B73">
          <w:pPr>
            <w:pStyle w:val="Rubrik1"/>
            <w:spacing w:before="360"/>
          </w:pPr>
          <w:r w:rsidRPr="00613A2A">
            <w:t>Överlåtelseavtal gällande nyttjanderätt av bilder</w:t>
          </w:r>
          <w:r w:rsidRPr="00613A2A">
            <w:t xml:space="preserve"> </w:t>
          </w:r>
        </w:p>
      </w:sdtContent>
    </w:sdt>
    <w:p w14:paraId="1FF10306" w14:textId="04874AD7" w:rsidR="004924B1" w:rsidRDefault="0062566B" w:rsidP="00FB55F5">
      <w:pPr>
        <w:spacing w:after="120" w:line="240" w:lineRule="auto"/>
      </w:pPr>
      <w:r w:rsidRPr="004924B1">
        <w:t>Högskolan Dalarna, och</w:t>
      </w:r>
      <w:r w:rsidRPr="004924B1">
        <w:rPr>
          <w:sz w:val="21"/>
          <w:szCs w:val="21"/>
        </w:rPr>
        <w:t xml:space="preserve"> </w:t>
      </w:r>
      <w:sdt>
        <w:sdtPr>
          <w:rPr>
            <w:sz w:val="21"/>
            <w:szCs w:val="21"/>
          </w:rPr>
          <w:id w:val="-1360502997"/>
          <w:placeholder>
            <w:docPart w:val="8BCBF194A4C843019C2BDA9BF24F74DE"/>
          </w:placeholder>
          <w:showingPlcHdr/>
        </w:sdtPr>
        <w:sdtEndPr/>
        <w:sdtContent>
          <w:r w:rsidR="00D7112B" w:rsidRPr="00C82E95">
            <w:rPr>
              <w:rStyle w:val="Platshllartext"/>
            </w:rPr>
            <w:t>*</w:t>
          </w:r>
          <w:r w:rsidR="00C82E95" w:rsidRPr="00C82E95">
            <w:rPr>
              <w:color w:val="808080"/>
            </w:rPr>
            <w:t>ange Fotografens/Överlåtarens namn</w:t>
          </w:r>
          <w:r w:rsidR="00C82E95">
            <w:rPr>
              <w:color w:val="808080"/>
            </w:rPr>
            <w:t>*</w:t>
          </w:r>
        </w:sdtContent>
      </w:sdt>
      <w:r w:rsidR="00DB0A97" w:rsidRPr="004924B1">
        <w:rPr>
          <w:sz w:val="21"/>
          <w:szCs w:val="21"/>
        </w:rPr>
        <w:t xml:space="preserve"> </w:t>
      </w:r>
      <w:r w:rsidR="004924B1">
        <w:t>nedan Fotografen, träffar följande avtal avseende överlåtelse av en icke-exklusiv nyttjanderätt till bilderna (se nedan).</w:t>
      </w:r>
    </w:p>
    <w:p w14:paraId="48CEAFE6" w14:textId="6DFAD496" w:rsidR="007F2614" w:rsidRDefault="007F2614" w:rsidP="007F2614">
      <w:pPr>
        <w:pStyle w:val="Rubrik2"/>
      </w:pPr>
      <w:r>
        <w:t>Bilderna</w:t>
      </w:r>
    </w:p>
    <w:p w14:paraId="615FE2D8" w14:textId="52C82CA6" w:rsidR="00866BDA" w:rsidRDefault="007F2614" w:rsidP="003D089D">
      <w:pPr>
        <w:tabs>
          <w:tab w:val="left" w:pos="7530"/>
        </w:tabs>
        <w:spacing w:after="120" w:line="240" w:lineRule="auto"/>
        <w:rPr>
          <w:sz w:val="21"/>
          <w:szCs w:val="21"/>
        </w:rPr>
      </w:pPr>
      <w:r>
        <w:t>Med ”Bilderna” avses</w:t>
      </w:r>
      <w:r w:rsidR="00866BDA" w:rsidRPr="004924B1">
        <w:rPr>
          <w:sz w:val="21"/>
          <w:szCs w:val="21"/>
        </w:rPr>
        <w:t xml:space="preserve"> </w:t>
      </w:r>
      <w:sdt>
        <w:sdtPr>
          <w:rPr>
            <w:sz w:val="21"/>
            <w:szCs w:val="21"/>
          </w:rPr>
          <w:id w:val="-638877703"/>
          <w:placeholder>
            <w:docPart w:val="1A539A8637C8413486A75635958B7CE7"/>
          </w:placeholder>
          <w:showingPlcHdr/>
        </w:sdtPr>
        <w:sdtContent>
          <w:r w:rsidR="00AB5932" w:rsidRPr="00AB5932">
            <w:rPr>
              <w:color w:val="808080"/>
            </w:rPr>
            <w:t>*ange beskrivning, samt till exempel bilderna i Bilaga 1 eller bilderna som Fotografen har laddat upp i Högskolan Dalarnas mediaarkiv</w:t>
          </w:r>
          <w:r w:rsidR="00AB5932">
            <w:rPr>
              <w:color w:val="808080"/>
            </w:rPr>
            <w:t>*</w:t>
          </w:r>
          <w:r w:rsidR="00866BDA" w:rsidRPr="00AB5932">
            <w:rPr>
              <w:rStyle w:val="Platshllartext"/>
            </w:rPr>
            <w:t>.</w:t>
          </w:r>
        </w:sdtContent>
      </w:sdt>
      <w:r w:rsidR="00866BDA" w:rsidRPr="004924B1">
        <w:rPr>
          <w:sz w:val="21"/>
          <w:szCs w:val="21"/>
        </w:rPr>
        <w:t xml:space="preserve"> </w:t>
      </w:r>
      <w:r w:rsidR="003D089D">
        <w:rPr>
          <w:sz w:val="21"/>
          <w:szCs w:val="21"/>
        </w:rPr>
        <w:tab/>
      </w:r>
    </w:p>
    <w:p w14:paraId="7D0C9FB0" w14:textId="77777777" w:rsidR="00B87C51" w:rsidRDefault="00B87C51" w:rsidP="00B87C51">
      <w:r>
        <w:t>Fotografen intygar att Fotografen är den som framställt bilderna och innehar samtliga nödvändiga rättigheter för att överlåta nyttjanderätten till Bilderna.</w:t>
      </w:r>
    </w:p>
    <w:p w14:paraId="39313018" w14:textId="06E158BE" w:rsidR="000A1304" w:rsidRDefault="000A1304" w:rsidP="00AB5932">
      <w:pPr>
        <w:pStyle w:val="Rubrik2"/>
        <w:tabs>
          <w:tab w:val="left" w:pos="8400"/>
        </w:tabs>
      </w:pPr>
      <w:r>
        <w:t>Arvode</w:t>
      </w:r>
      <w:r w:rsidR="00AB5932">
        <w:tab/>
      </w:r>
    </w:p>
    <w:p w14:paraId="2F0ECF61" w14:textId="77777777" w:rsidR="000A1304" w:rsidRDefault="000A1304" w:rsidP="000A1304">
      <w:r>
        <w:t>Ingen ekonomisk ersättning utgår till Fotografen.</w:t>
      </w:r>
    </w:p>
    <w:p w14:paraId="66367ABA" w14:textId="77777777" w:rsidR="000A1304" w:rsidRDefault="000A1304" w:rsidP="000A1304">
      <w:pPr>
        <w:pStyle w:val="Rubrik2"/>
      </w:pPr>
      <w:r>
        <w:t>Rättigheter</w:t>
      </w:r>
    </w:p>
    <w:p w14:paraId="530F1E24" w14:textId="77777777" w:rsidR="000A1304" w:rsidRDefault="000A1304" w:rsidP="000A1304">
      <w:r>
        <w:t>Högskolan Dalarna får både i tid och geografisk, obegränsad rätt att använda Bilderna i sin verksamhet, såväl i tryckta som digitala medier. Bilderna kommer att lagras i Högskolan Dalarnas mediaarkiv och kan komma att distribueras i det interna mediagalleriet för nedladdning. Högskolan Dalarna har rätt att beskära eller på annat sätt ändra bilderna via pålagda effekter i bildbehandlingsprogramvara.</w:t>
      </w:r>
    </w:p>
    <w:p w14:paraId="06042C7D" w14:textId="77777777" w:rsidR="000A1304" w:rsidRDefault="000A1304" w:rsidP="000A1304">
      <w:r>
        <w:t>Högskolan Dalarna får inte vidareförsälja eller upplåta bilderna till tredje part.</w:t>
      </w:r>
    </w:p>
    <w:p w14:paraId="692B6FFB" w14:textId="77777777" w:rsidR="000A1304" w:rsidRDefault="000A1304" w:rsidP="000A1304">
      <w:r>
        <w:t xml:space="preserve">Fotografen bibehåller övriga rättigheter till bilderna, inkl. rätten att överlåta dem till annan så länge Högskolan Dalarnas nyttjanderätt inte inskränks. </w:t>
      </w:r>
    </w:p>
    <w:p w14:paraId="4273CF58" w14:textId="77777777" w:rsidR="000A1304" w:rsidRDefault="000A1304" w:rsidP="000A1304">
      <w:r>
        <w:t xml:space="preserve">Vid Högskolan Dalarnas nyttjande av bilderna ska Fotografen anges i den omfattning och på det sätt god sed kräver. Fotografen samtycker till att dennes namn kan komma att publiceras i produktioner i samband med bildanvändning. </w:t>
      </w:r>
    </w:p>
    <w:p w14:paraId="672E0294" w14:textId="66260FD3" w:rsidR="00DB0A97" w:rsidRPr="000A1304" w:rsidRDefault="000A1304" w:rsidP="000A1304">
      <w:r>
        <w:t>Härmed godkänner jag, Fotografen villkoren i detta avtal som har upprättats i två likalydande exemplar.</w:t>
      </w:r>
    </w:p>
    <w:p w14:paraId="22E8A454" w14:textId="1A73ACE8" w:rsidR="00DB0A97" w:rsidRPr="00351043" w:rsidRDefault="00351043" w:rsidP="006C4C28">
      <w:pPr>
        <w:tabs>
          <w:tab w:val="left" w:pos="5245"/>
        </w:tabs>
        <w:rPr>
          <w:sz w:val="21"/>
          <w:szCs w:val="21"/>
        </w:rPr>
      </w:pPr>
      <w:r w:rsidRPr="00351043">
        <w:rPr>
          <w:sz w:val="21"/>
          <w:szCs w:val="21"/>
        </w:rPr>
        <w:t>Datum</w:t>
      </w:r>
      <w:r w:rsidR="00DB0A97" w:rsidRPr="00351043">
        <w:rPr>
          <w:sz w:val="21"/>
          <w:szCs w:val="21"/>
        </w:rPr>
        <w:t>:</w:t>
      </w:r>
      <w:r w:rsidR="00EF5DD8">
        <w:rPr>
          <w:sz w:val="21"/>
          <w:szCs w:val="21"/>
        </w:rPr>
        <w:t xml:space="preserve"> </w:t>
      </w:r>
      <w:sdt>
        <w:sdtPr>
          <w:rPr>
            <w:sz w:val="21"/>
            <w:szCs w:val="21"/>
          </w:rPr>
          <w:id w:val="835109280"/>
          <w:placeholder>
            <w:docPart w:val="517F3E4255E640958EC3999470CFB34B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Content>
          <w:r w:rsidR="00EF5DD8" w:rsidRPr="002644F3">
            <w:rPr>
              <w:rStyle w:val="Platshllartext"/>
            </w:rPr>
            <w:t>Klicka för att ange datum</w:t>
          </w:r>
        </w:sdtContent>
      </w:sdt>
      <w:r w:rsidR="00DB0A97" w:rsidRPr="00351043">
        <w:rPr>
          <w:sz w:val="21"/>
          <w:szCs w:val="21"/>
        </w:rPr>
        <w:t xml:space="preserve"> </w:t>
      </w:r>
      <w:r w:rsidR="006C4C28" w:rsidRPr="00351043">
        <w:rPr>
          <w:sz w:val="21"/>
          <w:szCs w:val="21"/>
        </w:rPr>
        <w:tab/>
      </w:r>
      <w:r w:rsidRPr="00351043">
        <w:rPr>
          <w:sz w:val="21"/>
          <w:szCs w:val="21"/>
        </w:rPr>
        <w:t>Datum:</w:t>
      </w:r>
      <w:r w:rsidR="00EF5DD8">
        <w:rPr>
          <w:sz w:val="21"/>
          <w:szCs w:val="21"/>
        </w:rPr>
        <w:t xml:space="preserve"> </w:t>
      </w:r>
      <w:sdt>
        <w:sdtPr>
          <w:rPr>
            <w:sz w:val="21"/>
            <w:szCs w:val="21"/>
          </w:rPr>
          <w:id w:val="-257058152"/>
          <w:placeholder>
            <w:docPart w:val="454A2017629B4D39B79F1FFE4CD77035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Content>
          <w:r w:rsidR="00EF5DD8" w:rsidRPr="002644F3">
            <w:rPr>
              <w:rStyle w:val="Platshllartext"/>
            </w:rPr>
            <w:t>Klicka för att ange datum</w:t>
          </w:r>
        </w:sdtContent>
      </w:sdt>
    </w:p>
    <w:p w14:paraId="1F17D84F" w14:textId="4E0B55C5" w:rsidR="00DB0A97" w:rsidRPr="00C121BB" w:rsidRDefault="00351043" w:rsidP="002E71E4">
      <w:pPr>
        <w:tabs>
          <w:tab w:val="left" w:pos="5245"/>
        </w:tabs>
        <w:spacing w:after="280"/>
        <w:rPr>
          <w:sz w:val="21"/>
          <w:szCs w:val="21"/>
        </w:rPr>
      </w:pPr>
      <w:r w:rsidRPr="00351043">
        <w:rPr>
          <w:sz w:val="21"/>
          <w:szCs w:val="21"/>
        </w:rPr>
        <w:t>Högskolan Dalarna</w:t>
      </w:r>
      <w:r w:rsidR="002E71E4">
        <w:rPr>
          <w:sz w:val="21"/>
          <w:szCs w:val="21"/>
        </w:rPr>
        <w:br/>
      </w:r>
      <w:sdt>
        <w:sdtPr>
          <w:rPr>
            <w:sz w:val="21"/>
            <w:szCs w:val="21"/>
          </w:rPr>
          <w:id w:val="1508944200"/>
          <w:placeholder>
            <w:docPart w:val="3AC5FD5966ED4C40B5183DFF8AEBEEAE"/>
          </w:placeholder>
          <w:showingPlcHdr/>
        </w:sdtPr>
        <w:sdtContent>
          <w:r w:rsidR="00B77BD8">
            <w:rPr>
              <w:rStyle w:val="Platshllartext"/>
            </w:rPr>
            <w:t>Ange avdelningsnamn</w:t>
          </w:r>
        </w:sdtContent>
      </w:sdt>
      <w:r w:rsidR="00DB0A97" w:rsidRPr="00C121BB">
        <w:rPr>
          <w:sz w:val="21"/>
          <w:szCs w:val="21"/>
        </w:rPr>
        <w:tab/>
      </w:r>
      <w:r w:rsidRPr="00C121BB">
        <w:rPr>
          <w:sz w:val="21"/>
          <w:szCs w:val="21"/>
        </w:rPr>
        <w:t>Foto</w:t>
      </w:r>
      <w:r w:rsidR="00C121BB" w:rsidRPr="00C121BB">
        <w:rPr>
          <w:sz w:val="21"/>
          <w:szCs w:val="21"/>
        </w:rPr>
        <w:t>graf/Överlåtare</w:t>
      </w:r>
    </w:p>
    <w:p w14:paraId="458494AE" w14:textId="07383303" w:rsidR="00DB0A97" w:rsidRDefault="00EC2EDA" w:rsidP="00B5236A">
      <w:pPr>
        <w:tabs>
          <w:tab w:val="left" w:pos="5245"/>
        </w:tabs>
        <w:spacing w:after="240"/>
        <w:rPr>
          <w:sz w:val="21"/>
          <w:szCs w:val="21"/>
        </w:rPr>
      </w:pPr>
      <w:sdt>
        <w:sdtPr>
          <w:rPr>
            <w:sz w:val="21"/>
            <w:szCs w:val="21"/>
          </w:rPr>
          <w:id w:val="-1033044775"/>
          <w:placeholder>
            <w:docPart w:val="1790333A7A9242C385A1B077381E8C88"/>
          </w:placeholder>
          <w:showingPlcHdr/>
        </w:sdtPr>
        <w:sdtContent>
          <w:r>
            <w:rPr>
              <w:rStyle w:val="Platshllartext"/>
            </w:rPr>
            <w:t>Ange r</w:t>
          </w:r>
          <w:r w:rsidRPr="00EC2EDA">
            <w:rPr>
              <w:rStyle w:val="Platshllartext"/>
            </w:rPr>
            <w:t>eferens/</w:t>
          </w:r>
          <w:r>
            <w:rPr>
              <w:rStyle w:val="Platshllartext"/>
            </w:rPr>
            <w:t>n</w:t>
          </w:r>
          <w:r w:rsidRPr="00EC2EDA">
            <w:rPr>
              <w:rStyle w:val="Platshllartext"/>
            </w:rPr>
            <w:t>amn</w:t>
          </w:r>
        </w:sdtContent>
      </w:sdt>
      <w:r w:rsidR="002E71E4">
        <w:rPr>
          <w:sz w:val="21"/>
          <w:szCs w:val="21"/>
        </w:rPr>
        <w:t xml:space="preserve"> </w:t>
      </w:r>
      <w:r w:rsidR="00DB0A97" w:rsidRPr="00D165DB">
        <w:rPr>
          <w:sz w:val="21"/>
          <w:szCs w:val="21"/>
          <w:lang w:val="pt-PT"/>
        </w:rPr>
        <w:t xml:space="preserve"> </w:t>
      </w:r>
      <w:r w:rsidR="006C4C28" w:rsidRPr="00D165DB">
        <w:rPr>
          <w:sz w:val="21"/>
          <w:szCs w:val="21"/>
          <w:lang w:val="pt-PT"/>
        </w:rPr>
        <w:tab/>
      </w:r>
      <w:sdt>
        <w:sdtPr>
          <w:rPr>
            <w:sz w:val="21"/>
            <w:szCs w:val="21"/>
            <w:lang w:val="pt-PT"/>
          </w:rPr>
          <w:id w:val="-1982526513"/>
          <w:placeholder>
            <w:docPart w:val="EAA82548F44745539591658AF71127D9"/>
          </w:placeholder>
          <w:showingPlcHdr/>
        </w:sdtPr>
        <w:sdtContent>
          <w:r w:rsidR="00D114AC">
            <w:rPr>
              <w:rStyle w:val="Platshllartext"/>
            </w:rPr>
            <w:t>Ange namn</w:t>
          </w:r>
        </w:sdtContent>
      </w:sdt>
    </w:p>
    <w:p w14:paraId="02719D74" w14:textId="65DBC901" w:rsidR="002E71E4" w:rsidRDefault="002E71E4" w:rsidP="00B5236A">
      <w:pPr>
        <w:tabs>
          <w:tab w:val="left" w:pos="5245"/>
        </w:tabs>
        <w:spacing w:after="240"/>
        <w:rPr>
          <w:sz w:val="21"/>
          <w:szCs w:val="21"/>
        </w:rPr>
      </w:pPr>
      <w:r>
        <w:rPr>
          <w:sz w:val="21"/>
          <w:szCs w:val="21"/>
        </w:rPr>
        <w:tab/>
      </w:r>
    </w:p>
    <w:p w14:paraId="3CCFB724" w14:textId="3D42F418" w:rsidR="002E71E4" w:rsidRPr="00D165DB" w:rsidRDefault="002E71E4" w:rsidP="00B5236A">
      <w:pPr>
        <w:tabs>
          <w:tab w:val="left" w:pos="5245"/>
        </w:tabs>
        <w:spacing w:after="240"/>
        <w:rPr>
          <w:sz w:val="21"/>
          <w:szCs w:val="21"/>
          <w:lang w:val="pt-PT"/>
        </w:rPr>
      </w:pPr>
      <w:r>
        <w:rPr>
          <w:sz w:val="21"/>
          <w:szCs w:val="21"/>
        </w:rPr>
        <w:t>___________________________________________</w:t>
      </w:r>
      <w:r w:rsidR="00996BB8">
        <w:rPr>
          <w:sz w:val="21"/>
          <w:szCs w:val="21"/>
        </w:rPr>
        <w:tab/>
      </w:r>
      <w:r w:rsidR="00EF5DD8">
        <w:rPr>
          <w:sz w:val="21"/>
          <w:szCs w:val="21"/>
        </w:rPr>
        <w:t>_________________________________________</w:t>
      </w:r>
      <w:r w:rsidR="00EF5DD8">
        <w:rPr>
          <w:sz w:val="21"/>
          <w:szCs w:val="21"/>
          <w:lang w:val="pt-PT"/>
        </w:rPr>
        <w:br/>
      </w:r>
      <w:r w:rsidR="00EF5DD8">
        <w:rPr>
          <w:sz w:val="21"/>
          <w:szCs w:val="21"/>
        </w:rPr>
        <w:t>Underskrift</w:t>
      </w:r>
      <w:r w:rsidR="00EF5DD8">
        <w:rPr>
          <w:sz w:val="21"/>
          <w:szCs w:val="21"/>
        </w:rPr>
        <w:tab/>
      </w:r>
      <w:r w:rsidR="00EF5DD8">
        <w:rPr>
          <w:sz w:val="21"/>
          <w:szCs w:val="21"/>
        </w:rPr>
        <w:t>Underskrift</w:t>
      </w:r>
    </w:p>
    <w:p w14:paraId="015619E6" w14:textId="77777777" w:rsidR="00EC000B" w:rsidRDefault="00EC000B" w:rsidP="00EC000B">
      <w:pPr>
        <w:spacing w:after="120" w:line="240" w:lineRule="auto"/>
        <w:rPr>
          <w:i/>
          <w:iCs/>
          <w:sz w:val="20"/>
          <w:szCs w:val="20"/>
        </w:rPr>
      </w:pPr>
    </w:p>
    <w:sectPr w:rsidR="00EC000B" w:rsidSect="00113A12">
      <w:footerReference w:type="default" r:id="rId11"/>
      <w:headerReference w:type="first" r:id="rId12"/>
      <w:footerReference w:type="first" r:id="rId13"/>
      <w:pgSz w:w="11906" w:h="16838"/>
      <w:pgMar w:top="1701" w:right="1133" w:bottom="426" w:left="1134" w:header="1741" w:footer="1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9AEBE" w14:textId="77777777" w:rsidR="00EF7644" w:rsidRDefault="00EF7644" w:rsidP="002D3AAC">
      <w:r>
        <w:separator/>
      </w:r>
    </w:p>
  </w:endnote>
  <w:endnote w:type="continuationSeparator" w:id="0">
    <w:p w14:paraId="2D51ABE0" w14:textId="77777777" w:rsidR="00EF7644" w:rsidRDefault="00EF7644" w:rsidP="002D3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FFC80" w14:textId="77777777" w:rsidR="003F474E" w:rsidRPr="008A4E9E" w:rsidRDefault="00EF7644" w:rsidP="003F474E">
    <w:pPr>
      <w:pStyle w:val="Sidfot"/>
      <w:jc w:val="right"/>
    </w:pPr>
    <w:sdt>
      <w:sdtPr>
        <w:id w:val="-1606111688"/>
        <w:docPartObj>
          <w:docPartGallery w:val="Page Numbers (Top of Page)"/>
          <w:docPartUnique/>
        </w:docPartObj>
      </w:sdtPr>
      <w:sdtEndPr/>
      <w:sdtContent>
        <w:r w:rsidR="003F474E" w:rsidRPr="008A4E9E">
          <w:fldChar w:fldCharType="begin"/>
        </w:r>
        <w:r w:rsidR="003F474E" w:rsidRPr="008A4E9E">
          <w:instrText>PAGE</w:instrText>
        </w:r>
        <w:r w:rsidR="003F474E" w:rsidRPr="008A4E9E">
          <w:fldChar w:fldCharType="separate"/>
        </w:r>
        <w:r w:rsidR="003F474E" w:rsidRPr="008A4E9E">
          <w:t>1</w:t>
        </w:r>
        <w:r w:rsidR="003F474E" w:rsidRPr="008A4E9E">
          <w:fldChar w:fldCharType="end"/>
        </w:r>
        <w:r w:rsidR="003F474E" w:rsidRPr="008A4E9E">
          <w:t xml:space="preserve"> (</w:t>
        </w:r>
        <w:r w:rsidR="003F474E" w:rsidRPr="008A4E9E">
          <w:fldChar w:fldCharType="begin"/>
        </w:r>
        <w:r w:rsidR="003F474E" w:rsidRPr="008A4E9E">
          <w:instrText>NUMPAGES</w:instrText>
        </w:r>
        <w:r w:rsidR="003F474E" w:rsidRPr="008A4E9E">
          <w:fldChar w:fldCharType="separate"/>
        </w:r>
        <w:r w:rsidR="003F474E" w:rsidRPr="008A4E9E">
          <w:t>2</w:t>
        </w:r>
        <w:r w:rsidR="003F474E" w:rsidRPr="008A4E9E">
          <w:fldChar w:fldCharType="end"/>
        </w:r>
        <w:r w:rsidR="003F474E" w:rsidRPr="008A4E9E">
          <w:t>)</w:t>
        </w:r>
      </w:sdtContent>
    </w:sdt>
  </w:p>
  <w:p w14:paraId="1F76BA68" w14:textId="77777777" w:rsidR="003F474E" w:rsidRDefault="003F474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F67ED" w14:textId="0D31F1E8" w:rsidR="00351043" w:rsidRPr="00351043" w:rsidRDefault="00351043" w:rsidP="00351043">
    <w:pPr>
      <w:spacing w:after="120" w:line="240" w:lineRule="auto"/>
      <w:rPr>
        <w:i/>
        <w:iCs/>
        <w:sz w:val="20"/>
        <w:szCs w:val="20"/>
      </w:rPr>
    </w:pPr>
    <w:r>
      <w:rPr>
        <w:i/>
        <w:iCs/>
        <w:sz w:val="20"/>
        <w:szCs w:val="20"/>
      </w:rPr>
      <w:t>Kontaktinformation</w:t>
    </w:r>
    <w:r w:rsidRPr="00EC000B">
      <w:rPr>
        <w:i/>
        <w:iCs/>
        <w:sz w:val="20"/>
        <w:szCs w:val="20"/>
      </w:rPr>
      <w:t>: Högskolan Dalarna, 791 88 Falun, 023-77 80 00.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B9085" w14:textId="77777777" w:rsidR="00EF7644" w:rsidRDefault="00EF7644" w:rsidP="002D3AAC">
      <w:r>
        <w:separator/>
      </w:r>
    </w:p>
  </w:footnote>
  <w:footnote w:type="continuationSeparator" w:id="0">
    <w:p w14:paraId="1BE53765" w14:textId="77777777" w:rsidR="00EF7644" w:rsidRDefault="00EF7644" w:rsidP="002D3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page" w:tblpX="1225" w:tblpY="761"/>
      <w:tblW w:w="9497" w:type="dxa"/>
      <w:tblLayout w:type="fixed"/>
      <w:tblLook w:val="04A0" w:firstRow="1" w:lastRow="0" w:firstColumn="1" w:lastColumn="0" w:noHBand="0" w:noVBand="1"/>
    </w:tblPr>
    <w:tblGrid>
      <w:gridCol w:w="4931"/>
      <w:gridCol w:w="4566"/>
    </w:tblGrid>
    <w:tr w:rsidR="00C50796" w:rsidRPr="00AC6ECD" w14:paraId="0B5DCA2E" w14:textId="77777777">
      <w:trPr>
        <w:trHeight w:val="283"/>
      </w:trPr>
      <w:tc>
        <w:tcPr>
          <w:tcW w:w="4931" w:type="dxa"/>
          <w:vMerge w:val="restart"/>
        </w:tcPr>
        <w:p w14:paraId="491660A4" w14:textId="1C5EF196" w:rsidR="00C50796" w:rsidRPr="00B3619D" w:rsidRDefault="009B198F" w:rsidP="00353EF0">
          <w:pPr>
            <w:pStyle w:val="Sidhuvud"/>
            <w:tabs>
              <w:tab w:val="clear" w:pos="4536"/>
              <w:tab w:val="clear" w:pos="9072"/>
            </w:tabs>
            <w:ind w:left="-105"/>
            <w:rPr>
              <w:rFonts w:ascii="Arial" w:hAnsi="Arial" w:cs="Arial"/>
              <w:b/>
              <w:bCs/>
              <w:color w:val="auto"/>
            </w:rPr>
          </w:pPr>
          <w:r>
            <w:rPr>
              <w:noProof/>
            </w:rPr>
            <w:drawing>
              <wp:inline distT="0" distB="0" distL="0" distR="0" wp14:anchorId="0166CDA1" wp14:editId="574B9153">
                <wp:extent cx="838200" cy="899795"/>
                <wp:effectExtent l="0" t="0" r="0" b="0"/>
                <wp:docPr id="1771624691" name="Bildobjekt 1" descr="Högskolan Dalarnas logotyp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Bildobjekt 64" descr="Högskolan Dalarnas logotyp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adec="http://schemas.microsoft.com/office/drawing/2017/decorative" xmlns:lc="http://schemas.openxmlformats.org/drawingml/2006/lockedCanvas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66" w:type="dxa"/>
          <w:noWrap/>
        </w:tcPr>
        <w:p w14:paraId="7A86404D" w14:textId="77777777" w:rsidR="00C50796" w:rsidRPr="00B3619D" w:rsidRDefault="00C50796" w:rsidP="00C50796">
          <w:pPr>
            <w:pStyle w:val="Sidhuvud"/>
            <w:tabs>
              <w:tab w:val="clear" w:pos="4536"/>
            </w:tabs>
            <w:rPr>
              <w:rFonts w:ascii="Arial" w:hAnsi="Arial" w:cs="Arial"/>
              <w:b/>
              <w:bCs/>
              <w:color w:val="auto"/>
            </w:rPr>
          </w:pPr>
        </w:p>
      </w:tc>
    </w:tr>
    <w:tr w:rsidR="00C50796" w:rsidRPr="007170B6" w14:paraId="0252C060" w14:textId="77777777">
      <w:trPr>
        <w:trHeight w:val="227"/>
      </w:trPr>
      <w:tc>
        <w:tcPr>
          <w:tcW w:w="4931" w:type="dxa"/>
          <w:vMerge/>
        </w:tcPr>
        <w:p w14:paraId="2821F219" w14:textId="77777777" w:rsidR="00C50796" w:rsidRPr="00B3619D" w:rsidRDefault="00C50796" w:rsidP="00C50796">
          <w:pPr>
            <w:pStyle w:val="Sidhuvud"/>
            <w:rPr>
              <w:color w:val="auto"/>
            </w:rPr>
          </w:pPr>
        </w:p>
      </w:tc>
      <w:tc>
        <w:tcPr>
          <w:tcW w:w="4566" w:type="dxa"/>
          <w:noWrap/>
        </w:tcPr>
        <w:p w14:paraId="39516314" w14:textId="77777777" w:rsidR="00C50796" w:rsidRPr="00B3619D" w:rsidRDefault="00C50796" w:rsidP="00C50796">
          <w:pPr>
            <w:pStyle w:val="Sidhuvud"/>
            <w:tabs>
              <w:tab w:val="clear" w:pos="4536"/>
            </w:tabs>
            <w:rPr>
              <w:color w:val="auto"/>
              <w:sz w:val="18"/>
              <w:szCs w:val="18"/>
            </w:rPr>
          </w:pPr>
        </w:p>
      </w:tc>
    </w:tr>
    <w:tr w:rsidR="00C50796" w:rsidRPr="00E47E54" w14:paraId="2A07B08D" w14:textId="77777777">
      <w:trPr>
        <w:trHeight w:val="227"/>
      </w:trPr>
      <w:tc>
        <w:tcPr>
          <w:tcW w:w="4931" w:type="dxa"/>
          <w:vMerge/>
        </w:tcPr>
        <w:p w14:paraId="3BAAC8A4" w14:textId="77777777" w:rsidR="00C50796" w:rsidRPr="00B3619D" w:rsidRDefault="00C50796" w:rsidP="00C50796">
          <w:pPr>
            <w:pStyle w:val="Sidhuvud"/>
            <w:rPr>
              <w:rFonts w:ascii="Arial" w:hAnsi="Arial" w:cs="Arial"/>
              <w:color w:val="auto"/>
              <w:sz w:val="18"/>
              <w:szCs w:val="18"/>
            </w:rPr>
          </w:pPr>
        </w:p>
      </w:tc>
      <w:tc>
        <w:tcPr>
          <w:tcW w:w="4566" w:type="dxa"/>
          <w:noWrap/>
        </w:tcPr>
        <w:p w14:paraId="21E0040A" w14:textId="77777777" w:rsidR="00C50796" w:rsidRPr="00B3619D" w:rsidRDefault="00C50796" w:rsidP="00C50796">
          <w:pPr>
            <w:pStyle w:val="Sidhuvud"/>
            <w:tabs>
              <w:tab w:val="clear" w:pos="4536"/>
            </w:tabs>
            <w:rPr>
              <w:color w:val="auto"/>
            </w:rPr>
          </w:pPr>
        </w:p>
      </w:tc>
    </w:tr>
    <w:tr w:rsidR="00C50796" w:rsidRPr="008B443B" w14:paraId="4E84D8B2" w14:textId="77777777">
      <w:trPr>
        <w:trHeight w:val="227"/>
      </w:trPr>
      <w:tc>
        <w:tcPr>
          <w:tcW w:w="4931" w:type="dxa"/>
          <w:vMerge/>
        </w:tcPr>
        <w:p w14:paraId="040CDE8D" w14:textId="77777777" w:rsidR="00C50796" w:rsidRPr="00B3619D" w:rsidRDefault="00C50796" w:rsidP="00C50796">
          <w:pPr>
            <w:pStyle w:val="Sidhuvud"/>
            <w:rPr>
              <w:color w:val="auto"/>
            </w:rPr>
          </w:pPr>
        </w:p>
      </w:tc>
      <w:tc>
        <w:tcPr>
          <w:tcW w:w="4566" w:type="dxa"/>
          <w:noWrap/>
        </w:tcPr>
        <w:p w14:paraId="7CC28C14" w14:textId="77777777" w:rsidR="00C50796" w:rsidRPr="00B3619D" w:rsidRDefault="00C50796" w:rsidP="00C50796">
          <w:pPr>
            <w:pStyle w:val="Sidhuvud"/>
            <w:tabs>
              <w:tab w:val="clear" w:pos="4536"/>
            </w:tabs>
            <w:rPr>
              <w:color w:val="auto"/>
            </w:rPr>
          </w:pPr>
        </w:p>
      </w:tc>
    </w:tr>
    <w:tr w:rsidR="00C50796" w:rsidRPr="008B443B" w14:paraId="10A8813A" w14:textId="77777777">
      <w:trPr>
        <w:trHeight w:val="227"/>
      </w:trPr>
      <w:tc>
        <w:tcPr>
          <w:tcW w:w="4931" w:type="dxa"/>
          <w:vMerge/>
          <w:vAlign w:val="bottom"/>
        </w:tcPr>
        <w:p w14:paraId="597A0133" w14:textId="77777777" w:rsidR="00C50796" w:rsidRPr="00E47E54" w:rsidRDefault="00C50796" w:rsidP="00C50796">
          <w:pPr>
            <w:pStyle w:val="Sidhuvud"/>
          </w:pPr>
        </w:p>
      </w:tc>
      <w:tc>
        <w:tcPr>
          <w:tcW w:w="4566" w:type="dxa"/>
          <w:noWrap/>
        </w:tcPr>
        <w:p w14:paraId="388CE7E1" w14:textId="77777777" w:rsidR="00C50796" w:rsidRPr="008B443B" w:rsidRDefault="00C50796" w:rsidP="00C50796">
          <w:pPr>
            <w:pStyle w:val="Sidhuvud"/>
            <w:tabs>
              <w:tab w:val="clear" w:pos="4536"/>
            </w:tabs>
          </w:pPr>
        </w:p>
      </w:tc>
    </w:tr>
  </w:tbl>
  <w:p w14:paraId="2B72436C" w14:textId="77777777" w:rsidR="00BD5973" w:rsidRDefault="00BD597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32A7D"/>
    <w:multiLevelType w:val="hybridMultilevel"/>
    <w:tmpl w:val="184C7940"/>
    <w:lvl w:ilvl="0" w:tplc="54D4C6D2">
      <w:start w:val="1"/>
      <w:numFmt w:val="decimal"/>
      <w:pStyle w:val="Punktrubrik1"/>
      <w:lvlText w:val="%1"/>
      <w:lvlJc w:val="left"/>
      <w:pPr>
        <w:ind w:left="202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" w15:restartNumberingAfterBreak="0">
    <w:nsid w:val="12823722"/>
    <w:multiLevelType w:val="hybridMultilevel"/>
    <w:tmpl w:val="7F72DA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044B1"/>
    <w:multiLevelType w:val="hybridMultilevel"/>
    <w:tmpl w:val="3572C12C"/>
    <w:lvl w:ilvl="0" w:tplc="68388FAA">
      <w:start w:val="1"/>
      <w:numFmt w:val="lowerLetter"/>
      <w:pStyle w:val="Punkterabc"/>
      <w:lvlText w:val="%1)"/>
      <w:lvlJc w:val="left"/>
      <w:pPr>
        <w:ind w:left="21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914" w:hanging="360"/>
      </w:pPr>
    </w:lvl>
    <w:lvl w:ilvl="2" w:tplc="041D001B" w:tentative="1">
      <w:start w:val="1"/>
      <w:numFmt w:val="lowerRoman"/>
      <w:lvlText w:val="%3."/>
      <w:lvlJc w:val="right"/>
      <w:pPr>
        <w:ind w:left="3634" w:hanging="180"/>
      </w:pPr>
    </w:lvl>
    <w:lvl w:ilvl="3" w:tplc="041D000F" w:tentative="1">
      <w:start w:val="1"/>
      <w:numFmt w:val="decimal"/>
      <w:lvlText w:val="%4."/>
      <w:lvlJc w:val="left"/>
      <w:pPr>
        <w:ind w:left="4354" w:hanging="360"/>
      </w:pPr>
    </w:lvl>
    <w:lvl w:ilvl="4" w:tplc="041D0019" w:tentative="1">
      <w:start w:val="1"/>
      <w:numFmt w:val="lowerLetter"/>
      <w:lvlText w:val="%5."/>
      <w:lvlJc w:val="left"/>
      <w:pPr>
        <w:ind w:left="5074" w:hanging="360"/>
      </w:pPr>
    </w:lvl>
    <w:lvl w:ilvl="5" w:tplc="041D001B" w:tentative="1">
      <w:start w:val="1"/>
      <w:numFmt w:val="lowerRoman"/>
      <w:lvlText w:val="%6."/>
      <w:lvlJc w:val="right"/>
      <w:pPr>
        <w:ind w:left="5794" w:hanging="180"/>
      </w:pPr>
    </w:lvl>
    <w:lvl w:ilvl="6" w:tplc="041D000F" w:tentative="1">
      <w:start w:val="1"/>
      <w:numFmt w:val="decimal"/>
      <w:lvlText w:val="%7."/>
      <w:lvlJc w:val="left"/>
      <w:pPr>
        <w:ind w:left="6514" w:hanging="360"/>
      </w:pPr>
    </w:lvl>
    <w:lvl w:ilvl="7" w:tplc="041D0019" w:tentative="1">
      <w:start w:val="1"/>
      <w:numFmt w:val="lowerLetter"/>
      <w:lvlText w:val="%8."/>
      <w:lvlJc w:val="left"/>
      <w:pPr>
        <w:ind w:left="7234" w:hanging="360"/>
      </w:pPr>
    </w:lvl>
    <w:lvl w:ilvl="8" w:tplc="041D001B" w:tentative="1">
      <w:start w:val="1"/>
      <w:numFmt w:val="lowerRoman"/>
      <w:lvlText w:val="%9."/>
      <w:lvlJc w:val="right"/>
      <w:pPr>
        <w:ind w:left="7954" w:hanging="180"/>
      </w:pPr>
    </w:lvl>
  </w:abstractNum>
  <w:abstractNum w:abstractNumId="3" w15:restartNumberingAfterBreak="0">
    <w:nsid w:val="39B51F68"/>
    <w:multiLevelType w:val="hybridMultilevel"/>
    <w:tmpl w:val="61E85722"/>
    <w:lvl w:ilvl="0" w:tplc="0978A2A0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545EA"/>
    <w:multiLevelType w:val="hybridMultilevel"/>
    <w:tmpl w:val="A92C79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93BB3"/>
    <w:multiLevelType w:val="hybridMultilevel"/>
    <w:tmpl w:val="0DD28B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548244">
    <w:abstractNumId w:val="0"/>
  </w:num>
  <w:num w:numId="2" w16cid:durableId="1823887912">
    <w:abstractNumId w:val="2"/>
  </w:num>
  <w:num w:numId="3" w16cid:durableId="1521116365">
    <w:abstractNumId w:val="3"/>
  </w:num>
  <w:num w:numId="4" w16cid:durableId="650332288">
    <w:abstractNumId w:val="4"/>
  </w:num>
  <w:num w:numId="5" w16cid:durableId="1608123559">
    <w:abstractNumId w:val="5"/>
  </w:num>
  <w:num w:numId="6" w16cid:durableId="642391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97"/>
    <w:rsid w:val="00047DF9"/>
    <w:rsid w:val="00052DF7"/>
    <w:rsid w:val="00092854"/>
    <w:rsid w:val="000A1304"/>
    <w:rsid w:val="000A5526"/>
    <w:rsid w:val="000C271F"/>
    <w:rsid w:val="000E18E8"/>
    <w:rsid w:val="000E3597"/>
    <w:rsid w:val="000E638B"/>
    <w:rsid w:val="000F2C8A"/>
    <w:rsid w:val="00103FF1"/>
    <w:rsid w:val="00113A12"/>
    <w:rsid w:val="001400D2"/>
    <w:rsid w:val="00157304"/>
    <w:rsid w:val="001576C0"/>
    <w:rsid w:val="001579A4"/>
    <w:rsid w:val="00186E9A"/>
    <w:rsid w:val="001C4377"/>
    <w:rsid w:val="001E3FBE"/>
    <w:rsid w:val="001E4CBA"/>
    <w:rsid w:val="00205535"/>
    <w:rsid w:val="00216400"/>
    <w:rsid w:val="002507AC"/>
    <w:rsid w:val="00250BCE"/>
    <w:rsid w:val="00260A7A"/>
    <w:rsid w:val="00273880"/>
    <w:rsid w:val="00284828"/>
    <w:rsid w:val="002A12D1"/>
    <w:rsid w:val="002A27BD"/>
    <w:rsid w:val="002B37DF"/>
    <w:rsid w:val="002C58C1"/>
    <w:rsid w:val="002D3AAC"/>
    <w:rsid w:val="002D7914"/>
    <w:rsid w:val="002E71E4"/>
    <w:rsid w:val="003102FB"/>
    <w:rsid w:val="00314A02"/>
    <w:rsid w:val="00351043"/>
    <w:rsid w:val="00353EF0"/>
    <w:rsid w:val="003555BA"/>
    <w:rsid w:val="00362712"/>
    <w:rsid w:val="00364162"/>
    <w:rsid w:val="003661CE"/>
    <w:rsid w:val="003834A1"/>
    <w:rsid w:val="003B417B"/>
    <w:rsid w:val="003C1043"/>
    <w:rsid w:val="003D089D"/>
    <w:rsid w:val="003D5A1A"/>
    <w:rsid w:val="003F474E"/>
    <w:rsid w:val="003F57BA"/>
    <w:rsid w:val="00416F6A"/>
    <w:rsid w:val="0042102C"/>
    <w:rsid w:val="00451D91"/>
    <w:rsid w:val="0047127A"/>
    <w:rsid w:val="004924B1"/>
    <w:rsid w:val="004A55F8"/>
    <w:rsid w:val="004B2C32"/>
    <w:rsid w:val="004C5077"/>
    <w:rsid w:val="004C592E"/>
    <w:rsid w:val="004D654B"/>
    <w:rsid w:val="004E20D1"/>
    <w:rsid w:val="005211B3"/>
    <w:rsid w:val="005258F5"/>
    <w:rsid w:val="0055033A"/>
    <w:rsid w:val="00552526"/>
    <w:rsid w:val="005532FB"/>
    <w:rsid w:val="005558B1"/>
    <w:rsid w:val="0056427A"/>
    <w:rsid w:val="0058767D"/>
    <w:rsid w:val="005A08A9"/>
    <w:rsid w:val="005A4202"/>
    <w:rsid w:val="00613A2A"/>
    <w:rsid w:val="00620A45"/>
    <w:rsid w:val="00622813"/>
    <w:rsid w:val="0062566B"/>
    <w:rsid w:val="00632E25"/>
    <w:rsid w:val="006422FD"/>
    <w:rsid w:val="006503F1"/>
    <w:rsid w:val="00665008"/>
    <w:rsid w:val="006B4C1C"/>
    <w:rsid w:val="006C4C28"/>
    <w:rsid w:val="006D5DFC"/>
    <w:rsid w:val="006E7DEF"/>
    <w:rsid w:val="006F13F0"/>
    <w:rsid w:val="00711716"/>
    <w:rsid w:val="007216D2"/>
    <w:rsid w:val="007468DF"/>
    <w:rsid w:val="00753D99"/>
    <w:rsid w:val="007637F1"/>
    <w:rsid w:val="00776064"/>
    <w:rsid w:val="007A3013"/>
    <w:rsid w:val="007A4D6F"/>
    <w:rsid w:val="007B41D1"/>
    <w:rsid w:val="007D7AE2"/>
    <w:rsid w:val="007F2614"/>
    <w:rsid w:val="007F6871"/>
    <w:rsid w:val="0081590B"/>
    <w:rsid w:val="008257E6"/>
    <w:rsid w:val="0086321F"/>
    <w:rsid w:val="00866BDA"/>
    <w:rsid w:val="00886583"/>
    <w:rsid w:val="008919E9"/>
    <w:rsid w:val="008A4346"/>
    <w:rsid w:val="008A4E9E"/>
    <w:rsid w:val="008B5235"/>
    <w:rsid w:val="008B7F3E"/>
    <w:rsid w:val="008C56A1"/>
    <w:rsid w:val="008D2298"/>
    <w:rsid w:val="008E178D"/>
    <w:rsid w:val="0090097F"/>
    <w:rsid w:val="009250C1"/>
    <w:rsid w:val="009412CE"/>
    <w:rsid w:val="00952313"/>
    <w:rsid w:val="00961EDA"/>
    <w:rsid w:val="0099021A"/>
    <w:rsid w:val="00996331"/>
    <w:rsid w:val="00996BB8"/>
    <w:rsid w:val="00997CDA"/>
    <w:rsid w:val="009A1241"/>
    <w:rsid w:val="009B198F"/>
    <w:rsid w:val="009B6A85"/>
    <w:rsid w:val="009C106F"/>
    <w:rsid w:val="009D6AC4"/>
    <w:rsid w:val="009F7FD7"/>
    <w:rsid w:val="00A06AF4"/>
    <w:rsid w:val="00A20A26"/>
    <w:rsid w:val="00A37A6A"/>
    <w:rsid w:val="00A50EF4"/>
    <w:rsid w:val="00A533F3"/>
    <w:rsid w:val="00A75784"/>
    <w:rsid w:val="00A82A00"/>
    <w:rsid w:val="00A92A77"/>
    <w:rsid w:val="00AA7320"/>
    <w:rsid w:val="00AB5932"/>
    <w:rsid w:val="00AC3E3F"/>
    <w:rsid w:val="00AC4026"/>
    <w:rsid w:val="00AE31CA"/>
    <w:rsid w:val="00B3619D"/>
    <w:rsid w:val="00B4414A"/>
    <w:rsid w:val="00B5236A"/>
    <w:rsid w:val="00B65A99"/>
    <w:rsid w:val="00B677E3"/>
    <w:rsid w:val="00B77BD8"/>
    <w:rsid w:val="00B87C51"/>
    <w:rsid w:val="00BA4DDF"/>
    <w:rsid w:val="00BA7BE0"/>
    <w:rsid w:val="00BA7FDF"/>
    <w:rsid w:val="00BB0105"/>
    <w:rsid w:val="00BD3AF3"/>
    <w:rsid w:val="00BD5973"/>
    <w:rsid w:val="00BE4F2E"/>
    <w:rsid w:val="00BF0EA3"/>
    <w:rsid w:val="00C07C46"/>
    <w:rsid w:val="00C121BB"/>
    <w:rsid w:val="00C16D55"/>
    <w:rsid w:val="00C44E2D"/>
    <w:rsid w:val="00C47FB8"/>
    <w:rsid w:val="00C50796"/>
    <w:rsid w:val="00C50DE1"/>
    <w:rsid w:val="00C82E95"/>
    <w:rsid w:val="00CD3B6A"/>
    <w:rsid w:val="00D07026"/>
    <w:rsid w:val="00D114AC"/>
    <w:rsid w:val="00D165DB"/>
    <w:rsid w:val="00D22CD7"/>
    <w:rsid w:val="00D62B44"/>
    <w:rsid w:val="00D64133"/>
    <w:rsid w:val="00D7112B"/>
    <w:rsid w:val="00D80FAA"/>
    <w:rsid w:val="00D81DB3"/>
    <w:rsid w:val="00D83287"/>
    <w:rsid w:val="00D91272"/>
    <w:rsid w:val="00D9287F"/>
    <w:rsid w:val="00DB0A97"/>
    <w:rsid w:val="00DD7DDC"/>
    <w:rsid w:val="00DE1BF5"/>
    <w:rsid w:val="00E240A7"/>
    <w:rsid w:val="00E30744"/>
    <w:rsid w:val="00E56184"/>
    <w:rsid w:val="00E74B73"/>
    <w:rsid w:val="00E765FB"/>
    <w:rsid w:val="00E841E7"/>
    <w:rsid w:val="00EA4737"/>
    <w:rsid w:val="00EC000B"/>
    <w:rsid w:val="00EC2EDA"/>
    <w:rsid w:val="00EC3A46"/>
    <w:rsid w:val="00ED0E43"/>
    <w:rsid w:val="00EE10D4"/>
    <w:rsid w:val="00EE1117"/>
    <w:rsid w:val="00EF5DD8"/>
    <w:rsid w:val="00EF7644"/>
    <w:rsid w:val="00F05DB5"/>
    <w:rsid w:val="00F148B7"/>
    <w:rsid w:val="00F14A56"/>
    <w:rsid w:val="00F21EFE"/>
    <w:rsid w:val="00F4142A"/>
    <w:rsid w:val="00F641DE"/>
    <w:rsid w:val="00F747E1"/>
    <w:rsid w:val="00F753B2"/>
    <w:rsid w:val="00F81BFB"/>
    <w:rsid w:val="00F81D30"/>
    <w:rsid w:val="00F93E3F"/>
    <w:rsid w:val="00FB44B4"/>
    <w:rsid w:val="00FB55F5"/>
    <w:rsid w:val="00FC60C8"/>
    <w:rsid w:val="2478BB1C"/>
    <w:rsid w:val="49BAC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D2739"/>
  <w15:chartTrackingRefBased/>
  <w15:docId w15:val="{6BA53BF1-BE9D-4E8C-8712-BD47A2D9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12"/>
    <w:pPr>
      <w:spacing w:after="200"/>
    </w:pPr>
    <w:rPr>
      <w:rFonts w:ascii="Times New Roman" w:eastAsia="Calibri" w:hAnsi="Times New Roman" w:cs="Times New Roman"/>
      <w:color w:val="000000"/>
    </w:rPr>
  </w:style>
  <w:style w:type="paragraph" w:styleId="Rubrik1">
    <w:name w:val="heading 1"/>
    <w:basedOn w:val="Normal"/>
    <w:next w:val="Normal"/>
    <w:link w:val="Rubrik1Char"/>
    <w:uiPriority w:val="9"/>
    <w:qFormat/>
    <w:rsid w:val="00BB0105"/>
    <w:pPr>
      <w:keepNext/>
      <w:spacing w:before="240" w:after="120" w:line="240" w:lineRule="auto"/>
      <w:outlineLvl w:val="0"/>
    </w:pPr>
    <w:rPr>
      <w:rFonts w:ascii="Arial" w:eastAsia="Times New Roman" w:hAnsi="Arial"/>
      <w:b/>
      <w:bCs/>
      <w:noProof/>
      <w:kern w:val="32"/>
      <w:sz w:val="32"/>
      <w:szCs w:val="32"/>
      <w:lang w:eastAsia="sv-SE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B0105"/>
    <w:pPr>
      <w:keepNext/>
      <w:spacing w:before="360" w:after="0" w:line="240" w:lineRule="auto"/>
      <w:outlineLvl w:val="1"/>
    </w:pPr>
    <w:rPr>
      <w:rFonts w:ascii="Arial" w:eastAsia="Times New Roman" w:hAnsi="Arial"/>
      <w:bCs/>
      <w:iCs/>
      <w:sz w:val="26"/>
      <w:szCs w:val="26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834A1"/>
    <w:pPr>
      <w:outlineLvl w:val="2"/>
    </w:pPr>
    <w:rPr>
      <w:rFonts w:ascii="Arial" w:eastAsia="Times New Roman" w:hAnsi="Arial"/>
      <w:b/>
      <w:bCs/>
      <w:sz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3834A1"/>
    <w:pPr>
      <w:outlineLvl w:val="3"/>
    </w:pPr>
    <w:rPr>
      <w:rFonts w:ascii="Arial" w:eastAsia="Times New Roman" w:hAnsi="Arial"/>
      <w:b/>
      <w:bCs/>
      <w:i/>
      <w:iCs/>
      <w:lang w:eastAsia="sv-SE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D3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3AAC"/>
  </w:style>
  <w:style w:type="paragraph" w:styleId="Sidfot">
    <w:name w:val="footer"/>
    <w:basedOn w:val="Normal"/>
    <w:link w:val="SidfotChar"/>
    <w:uiPriority w:val="99"/>
    <w:unhideWhenUsed/>
    <w:rsid w:val="002D3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3AAC"/>
  </w:style>
  <w:style w:type="character" w:customStyle="1" w:styleId="Rubrik1Char">
    <w:name w:val="Rubrik 1 Char"/>
    <w:basedOn w:val="Standardstycketeckensnitt"/>
    <w:link w:val="Rubrik1"/>
    <w:uiPriority w:val="9"/>
    <w:rsid w:val="00BB0105"/>
    <w:rPr>
      <w:rFonts w:ascii="Arial" w:eastAsia="Times New Roman" w:hAnsi="Arial" w:cs="Times New Roman"/>
      <w:b/>
      <w:bCs/>
      <w:noProof/>
      <w:color w:val="000000"/>
      <w:kern w:val="32"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BB0105"/>
    <w:rPr>
      <w:rFonts w:ascii="Arial" w:eastAsia="Times New Roman" w:hAnsi="Arial" w:cs="Times New Roman"/>
      <w:bCs/>
      <w:iCs/>
      <w:color w:val="000000"/>
      <w:sz w:val="26"/>
      <w:szCs w:val="2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3834A1"/>
    <w:rPr>
      <w:rFonts w:ascii="Arial" w:eastAsia="Times New Roman" w:hAnsi="Arial" w:cs="Times New Roman"/>
      <w:b/>
      <w:bCs/>
      <w:color w:val="000000"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3834A1"/>
    <w:rPr>
      <w:rFonts w:ascii="Arial" w:eastAsia="Times New Roman" w:hAnsi="Arial" w:cs="Times New Roman"/>
      <w:b/>
      <w:bCs/>
      <w:i/>
      <w:iCs/>
      <w:color w:val="000000"/>
      <w:lang w:eastAsia="sv-SE"/>
    </w:rPr>
  </w:style>
  <w:style w:type="paragraph" w:styleId="Liststycke">
    <w:name w:val="List Paragraph"/>
    <w:basedOn w:val="Normal"/>
    <w:link w:val="ListstyckeChar"/>
    <w:uiPriority w:val="34"/>
    <w:rsid w:val="002D3AAC"/>
    <w:pPr>
      <w:ind w:left="720"/>
      <w:contextualSpacing/>
    </w:pPr>
  </w:style>
  <w:style w:type="paragraph" w:customStyle="1" w:styleId="Punktrubrik1">
    <w:name w:val="Punktrubrik 1"/>
    <w:basedOn w:val="Liststycke"/>
    <w:link w:val="Punktrubrik1Char"/>
    <w:qFormat/>
    <w:rsid w:val="00BB0105"/>
    <w:pPr>
      <w:numPr>
        <w:numId w:val="1"/>
      </w:numPr>
      <w:spacing w:before="320" w:after="80" w:line="240" w:lineRule="auto"/>
      <w:ind w:left="357" w:hanging="357"/>
    </w:pPr>
    <w:rPr>
      <w:rFonts w:ascii="Arial" w:hAnsi="Arial"/>
      <w:b/>
      <w:sz w:val="26"/>
    </w:rPr>
  </w:style>
  <w:style w:type="paragraph" w:customStyle="1" w:styleId="Punkterabc">
    <w:name w:val="Punkter abc"/>
    <w:basedOn w:val="Normal"/>
    <w:link w:val="PunkterabcChar"/>
    <w:uiPriority w:val="99"/>
    <w:qFormat/>
    <w:rsid w:val="002D3AAC"/>
    <w:pPr>
      <w:numPr>
        <w:numId w:val="2"/>
      </w:numPr>
      <w:spacing w:after="120" w:line="240" w:lineRule="auto"/>
      <w:ind w:left="2018" w:right="476" w:hanging="357"/>
    </w:pPr>
  </w:style>
  <w:style w:type="character" w:customStyle="1" w:styleId="ListstyckeChar">
    <w:name w:val="Liststycke Char"/>
    <w:basedOn w:val="Standardstycketeckensnitt"/>
    <w:link w:val="Liststycke"/>
    <w:uiPriority w:val="34"/>
    <w:rsid w:val="002D3AAC"/>
    <w:rPr>
      <w:rFonts w:ascii="Times New Roman" w:eastAsia="Calibri" w:hAnsi="Times New Roman" w:cs="Times New Roman"/>
      <w:color w:val="000000"/>
    </w:rPr>
  </w:style>
  <w:style w:type="character" w:customStyle="1" w:styleId="Punktrubrik1Char">
    <w:name w:val="Punktrubrik 1 Char"/>
    <w:basedOn w:val="ListstyckeChar"/>
    <w:link w:val="Punktrubrik1"/>
    <w:rsid w:val="00BB0105"/>
    <w:rPr>
      <w:rFonts w:ascii="Arial" w:eastAsia="Calibri" w:hAnsi="Arial" w:cs="Times New Roman"/>
      <w:b/>
      <w:color w:val="000000"/>
      <w:sz w:val="26"/>
    </w:rPr>
  </w:style>
  <w:style w:type="character" w:customStyle="1" w:styleId="PunkterabcChar">
    <w:name w:val="Punkter abc Char"/>
    <w:basedOn w:val="Standardstycketeckensnitt"/>
    <w:link w:val="Punkterabc"/>
    <w:uiPriority w:val="99"/>
    <w:rsid w:val="002D3AAC"/>
    <w:rPr>
      <w:rFonts w:ascii="Times New Roman" w:eastAsia="Calibri" w:hAnsi="Times New Roman" w:cs="Times New Roman"/>
      <w:color w:val="000000"/>
    </w:rPr>
  </w:style>
  <w:style w:type="character" w:styleId="Platshllartext">
    <w:name w:val="Placeholder Text"/>
    <w:basedOn w:val="Standardstycketeckensnitt"/>
    <w:uiPriority w:val="99"/>
    <w:semiHidden/>
    <w:rsid w:val="00BB0105"/>
    <w:rPr>
      <w:color w:val="808080"/>
    </w:rPr>
  </w:style>
  <w:style w:type="paragraph" w:styleId="Normalwebb">
    <w:name w:val="Normal (Web)"/>
    <w:basedOn w:val="Normal"/>
    <w:uiPriority w:val="99"/>
    <w:semiHidden/>
    <w:unhideWhenUsed/>
    <w:rsid w:val="00362712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sv-SE"/>
    </w:rPr>
  </w:style>
  <w:style w:type="table" w:styleId="Tabellrutnt">
    <w:name w:val="Table Grid"/>
    <w:basedOn w:val="Normaltabell"/>
    <w:uiPriority w:val="59"/>
    <w:rsid w:val="00362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42102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210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9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alarnauniversity.sharepoint.com/sites/OrganisationalAssets/OfficeTemplates/Staff/P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43F50D9CEF4F35B7D1704B9844CC6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B8E52F-73DD-4546-8B63-69891EEF8C7C}"/>
      </w:docPartPr>
      <w:docPartBody>
        <w:p w:rsidR="00472999" w:rsidRDefault="001E3FBE">
          <w:pPr>
            <w:pStyle w:val="9243F50D9CEF4F35B7D1704B9844CC68"/>
          </w:pPr>
          <w:r w:rsidRPr="00A82A00">
            <w:rPr>
              <w:rStyle w:val="Platshllartext"/>
              <w:rFonts w:eastAsiaTheme="minorHAnsi"/>
              <w:color w:val="7030A0"/>
            </w:rPr>
            <w:t xml:space="preserve">Ange </w:t>
          </w:r>
          <w:r>
            <w:rPr>
              <w:rStyle w:val="Platshllartext"/>
              <w:rFonts w:eastAsiaTheme="minorHAnsi"/>
              <w:color w:val="7030A0"/>
            </w:rPr>
            <w:t>dokumenttitel</w:t>
          </w:r>
        </w:p>
      </w:docPartBody>
    </w:docPart>
    <w:docPart>
      <w:docPartPr>
        <w:name w:val="8BCBF194A4C843019C2BDA9BF24F74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4B68AA-C2AC-46A8-BF36-ACDE6D74CD5F}"/>
      </w:docPartPr>
      <w:docPartBody>
        <w:p w:rsidR="001E3FBE" w:rsidRDefault="00A90753" w:rsidP="00A90753">
          <w:pPr>
            <w:pStyle w:val="8BCBF194A4C843019C2BDA9BF24F74DE2"/>
          </w:pPr>
          <w:r w:rsidRPr="00C82E95">
            <w:rPr>
              <w:rStyle w:val="Platshllartext"/>
            </w:rPr>
            <w:t>*</w:t>
          </w:r>
          <w:r w:rsidRPr="00C82E95">
            <w:rPr>
              <w:color w:val="808080"/>
            </w:rPr>
            <w:t>ange Fotografens/Överlåtarens namn</w:t>
          </w:r>
          <w:r>
            <w:rPr>
              <w:color w:val="808080"/>
            </w:rPr>
            <w:t>*</w:t>
          </w:r>
        </w:p>
      </w:docPartBody>
    </w:docPart>
    <w:docPart>
      <w:docPartPr>
        <w:name w:val="1A539A8637C8413486A75635958B7CE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81C27E4-C0AD-47E6-B9F8-EF35EA247AA9}"/>
      </w:docPartPr>
      <w:docPartBody>
        <w:p w:rsidR="00CE33C5" w:rsidRDefault="00A90753" w:rsidP="00A90753">
          <w:pPr>
            <w:pStyle w:val="1A539A8637C8413486A75635958B7CE72"/>
          </w:pPr>
          <w:r w:rsidRPr="00AB5932">
            <w:rPr>
              <w:color w:val="808080"/>
            </w:rPr>
            <w:t>*ange beskrivning, samt till exempel bilderna i Bilaga 1 eller bilderna som Fotografen har laddat upp i Högskolan Dalarnas mediaarkiv</w:t>
          </w:r>
          <w:r>
            <w:rPr>
              <w:color w:val="808080"/>
            </w:rPr>
            <w:t>*</w:t>
          </w:r>
          <w:r w:rsidRPr="00AB5932">
            <w:rPr>
              <w:rStyle w:val="Platshllartext"/>
            </w:rPr>
            <w:t>.</w:t>
          </w:r>
        </w:p>
      </w:docPartBody>
    </w:docPart>
    <w:docPart>
      <w:docPartPr>
        <w:name w:val="517F3E4255E640958EC3999470CFB34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21A522-9B20-4770-B22A-7DD42D089629}"/>
      </w:docPartPr>
      <w:docPartBody>
        <w:p w:rsidR="00CE33C5" w:rsidRDefault="00A90753" w:rsidP="00A90753">
          <w:pPr>
            <w:pStyle w:val="517F3E4255E640958EC3999470CFB34B1"/>
          </w:pPr>
          <w:r w:rsidRPr="002644F3">
            <w:rPr>
              <w:rStyle w:val="Platshllartext"/>
            </w:rPr>
            <w:t>Klicka för att ange datum</w:t>
          </w:r>
        </w:p>
      </w:docPartBody>
    </w:docPart>
    <w:docPart>
      <w:docPartPr>
        <w:name w:val="454A2017629B4D39B79F1FFE4CD770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A05CC7-6A1A-45FB-9747-9005C46F4A66}"/>
      </w:docPartPr>
      <w:docPartBody>
        <w:p w:rsidR="00CE33C5" w:rsidRDefault="00A90753" w:rsidP="00A90753">
          <w:pPr>
            <w:pStyle w:val="454A2017629B4D39B79F1FFE4CD770351"/>
          </w:pPr>
          <w:r w:rsidRPr="002644F3">
            <w:rPr>
              <w:rStyle w:val="Platshllartext"/>
            </w:rPr>
            <w:t>Klicka för att ange datum</w:t>
          </w:r>
        </w:p>
      </w:docPartBody>
    </w:docPart>
    <w:docPart>
      <w:docPartPr>
        <w:name w:val="3AC5FD5966ED4C40B5183DFF8AEBEE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C65098E-4E54-4E68-92A9-2EA1E8775361}"/>
      </w:docPartPr>
      <w:docPartBody>
        <w:p w:rsidR="00CE33C5" w:rsidRDefault="00A90753" w:rsidP="00A90753">
          <w:pPr>
            <w:pStyle w:val="3AC5FD5966ED4C40B5183DFF8AEBEEAE1"/>
          </w:pPr>
          <w:r>
            <w:rPr>
              <w:rStyle w:val="Platshllartext"/>
            </w:rPr>
            <w:t>Ange avdelningsnamn</w:t>
          </w:r>
        </w:p>
      </w:docPartBody>
    </w:docPart>
    <w:docPart>
      <w:docPartPr>
        <w:name w:val="1790333A7A9242C385A1B077381E8C8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CBBE111-5A72-48BC-A157-B4E102332CDE}"/>
      </w:docPartPr>
      <w:docPartBody>
        <w:p w:rsidR="00CE33C5" w:rsidRDefault="00A90753" w:rsidP="00A90753">
          <w:pPr>
            <w:pStyle w:val="1790333A7A9242C385A1B077381E8C881"/>
          </w:pPr>
          <w:r>
            <w:rPr>
              <w:rStyle w:val="Platshllartext"/>
            </w:rPr>
            <w:t>Ange r</w:t>
          </w:r>
          <w:r w:rsidRPr="00EC2EDA">
            <w:rPr>
              <w:rStyle w:val="Platshllartext"/>
            </w:rPr>
            <w:t>eferens/</w:t>
          </w:r>
          <w:r>
            <w:rPr>
              <w:rStyle w:val="Platshllartext"/>
            </w:rPr>
            <w:t>n</w:t>
          </w:r>
          <w:r w:rsidRPr="00EC2EDA">
            <w:rPr>
              <w:rStyle w:val="Platshllartext"/>
            </w:rPr>
            <w:t>amn</w:t>
          </w:r>
        </w:p>
      </w:docPartBody>
    </w:docPart>
    <w:docPart>
      <w:docPartPr>
        <w:name w:val="EAA82548F44745539591658AF71127D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C769B97-316B-431E-B2F1-8B135D31DB47}"/>
      </w:docPartPr>
      <w:docPartBody>
        <w:p w:rsidR="00CE33C5" w:rsidRDefault="00A90753" w:rsidP="00A90753">
          <w:pPr>
            <w:pStyle w:val="EAA82548F44745539591658AF71127D91"/>
          </w:pPr>
          <w:r>
            <w:rPr>
              <w:rStyle w:val="Platshllartext"/>
            </w:rPr>
            <w:t>Ange namn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F0"/>
    <w:rsid w:val="000D10E9"/>
    <w:rsid w:val="00186E9A"/>
    <w:rsid w:val="001E3FBE"/>
    <w:rsid w:val="002B37DF"/>
    <w:rsid w:val="00472999"/>
    <w:rsid w:val="004A55F8"/>
    <w:rsid w:val="008E19DB"/>
    <w:rsid w:val="009B6A85"/>
    <w:rsid w:val="00A90753"/>
    <w:rsid w:val="00C309F0"/>
    <w:rsid w:val="00CE33C5"/>
    <w:rsid w:val="00EC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A90753"/>
    <w:rPr>
      <w:color w:val="808080"/>
    </w:rPr>
  </w:style>
  <w:style w:type="paragraph" w:customStyle="1" w:styleId="9243F50D9CEF4F35B7D1704B9844CC68">
    <w:name w:val="9243F50D9CEF4F35B7D1704B9844CC68"/>
  </w:style>
  <w:style w:type="paragraph" w:customStyle="1" w:styleId="8BCBF194A4C843019C2BDA9BF24F74DE3">
    <w:name w:val="8BCBF194A4C843019C2BDA9BF24F74DE3"/>
    <w:rsid w:val="00186E9A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8C933232BC7E4DB8ABC7BF19DD8080443">
    <w:name w:val="8C933232BC7E4DB8ABC7BF19DD8080443"/>
    <w:rsid w:val="00186E9A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3F5B12599DB44E608D1B737754FE13F62">
    <w:name w:val="3F5B12599DB44E608D1B737754FE13F62"/>
    <w:rsid w:val="00186E9A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06A3C690407941B8B7ADC5BFF196C7792">
    <w:name w:val="06A3C690407941B8B7ADC5BFF196C7792"/>
    <w:rsid w:val="00186E9A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ECB70B15A5B34E8FACD10A0510CF4FF92">
    <w:name w:val="ECB70B15A5B34E8FACD10A0510CF4FF92"/>
    <w:rsid w:val="00186E9A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E29489FBC4BA4AC7863DF56ABBEC07F72">
    <w:name w:val="E29489FBC4BA4AC7863DF56ABBEC07F72"/>
    <w:rsid w:val="00186E9A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1FCDDE87A3DA42D39B6C63901786A5532">
    <w:name w:val="1FCDDE87A3DA42D39B6C63901786A5532"/>
    <w:rsid w:val="00186E9A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96D72FE581D54259948E4EDE984D08992">
    <w:name w:val="96D72FE581D54259948E4EDE984D08992"/>
    <w:rsid w:val="00186E9A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8BCBF194A4C843019C2BDA9BF24F74DE">
    <w:name w:val="8BCBF194A4C843019C2BDA9BF24F74DE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8C933232BC7E4DB8ABC7BF19DD808044">
    <w:name w:val="8C933232BC7E4DB8ABC7BF19DD808044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3F5B12599DB44E608D1B737754FE13F6">
    <w:name w:val="3F5B12599DB44E608D1B737754FE13F6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06A3C690407941B8B7ADC5BFF196C779">
    <w:name w:val="06A3C690407941B8B7ADC5BFF196C779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ECB70B15A5B34E8FACD10A0510CF4FF9">
    <w:name w:val="ECB70B15A5B34E8FACD10A0510CF4FF9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E29489FBC4BA4AC7863DF56ABBEC07F7">
    <w:name w:val="E29489FBC4BA4AC7863DF56ABBEC07F7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1FCDDE87A3DA42D39B6C63901786A553">
    <w:name w:val="1FCDDE87A3DA42D39B6C63901786A553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96D72FE581D54259948E4EDE984D0899">
    <w:name w:val="96D72FE581D54259948E4EDE984D0899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1A539A8637C8413486A75635958B7CE7">
    <w:name w:val="1A539A8637C8413486A75635958B7CE7"/>
    <w:rsid w:val="00A90753"/>
  </w:style>
  <w:style w:type="paragraph" w:customStyle="1" w:styleId="8BCBF194A4C843019C2BDA9BF24F74DE1">
    <w:name w:val="8BCBF194A4C843019C2BDA9BF24F74DE1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1A539A8637C8413486A75635958B7CE71">
    <w:name w:val="1A539A8637C8413486A75635958B7CE71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517F3E4255E640958EC3999470CFB34B">
    <w:name w:val="517F3E4255E640958EC3999470CFB34B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454A2017629B4D39B79F1FFE4CD77035">
    <w:name w:val="454A2017629B4D39B79F1FFE4CD77035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3AC5FD5966ED4C40B5183DFF8AEBEEAE">
    <w:name w:val="3AC5FD5966ED4C40B5183DFF8AEBEEAE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1790333A7A9242C385A1B077381E8C88">
    <w:name w:val="1790333A7A9242C385A1B077381E8C88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EAA82548F44745539591658AF71127D9">
    <w:name w:val="EAA82548F44745539591658AF71127D9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8BCBF194A4C843019C2BDA9BF24F74DE2">
    <w:name w:val="8BCBF194A4C843019C2BDA9BF24F74DE2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1A539A8637C8413486A75635958B7CE72">
    <w:name w:val="1A539A8637C8413486A75635958B7CE72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517F3E4255E640958EC3999470CFB34B1">
    <w:name w:val="517F3E4255E640958EC3999470CFB34B1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454A2017629B4D39B79F1FFE4CD770351">
    <w:name w:val="454A2017629B4D39B79F1FFE4CD770351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3AC5FD5966ED4C40B5183DFF8AEBEEAE1">
    <w:name w:val="3AC5FD5966ED4C40B5183DFF8AEBEEAE1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1790333A7A9242C385A1B077381E8C881">
    <w:name w:val="1790333A7A9242C385A1B077381E8C881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  <w:style w:type="paragraph" w:customStyle="1" w:styleId="EAA82548F44745539591658AF71127D91">
    <w:name w:val="EAA82548F44745539591658AF71127D91"/>
    <w:rsid w:val="00A90753"/>
    <w:pPr>
      <w:spacing w:after="200" w:line="259" w:lineRule="auto"/>
    </w:pPr>
    <w:rPr>
      <w:rFonts w:ascii="Times New Roman" w:eastAsia="Calibri" w:hAnsi="Times New Roman" w:cs="Times New Roman"/>
      <w:color w:val="000000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cbf028-fa62-42e0-a7a7-1b4aa357e9da" xsi:nil="true"/>
    <Mallbeskrivning xmlns="86d88fb5-0b4d-4df7-8ca1-8010dc5f6b71" xsi:nil="true"/>
    <h1e91efc8b7d4945930b1237cc983848 xmlns="77cbf028-fa62-42e0-a7a7-1b4aa357e9da">
      <Terms xmlns="http://schemas.microsoft.com/office/infopath/2007/PartnerControls"/>
    </h1e91efc8b7d4945930b1237cc983848>
    <lcf76f155ced4ddcb4097134ff3c332f xmlns="86d88fb5-0b4d-4df7-8ca1-8010dc5f6b71">
      <Terms xmlns="http://schemas.microsoft.com/office/infopath/2007/PartnerControls"/>
    </lcf76f155ced4ddcb4097134ff3c332f>
    <l53a85ad7d6446daa7808431c76cfbe8 xmlns="77cbf028-fa62-42e0-a7a7-1b4aa357e9da">
      <Terms xmlns="http://schemas.microsoft.com/office/infopath/2007/PartnerControls"/>
    </l53a85ad7d6446daa7808431c76cfbe8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0269B5D0BB84382A84BE8E1E40650" ma:contentTypeVersion="22" ma:contentTypeDescription="Create a new document." ma:contentTypeScope="" ma:versionID="daf369756ef5375cc1980ebde4e3541a">
  <xsd:schema xmlns:xsd="http://www.w3.org/2001/XMLSchema" xmlns:xs="http://www.w3.org/2001/XMLSchema" xmlns:p="http://schemas.microsoft.com/office/2006/metadata/properties" xmlns:ns2="86d88fb5-0b4d-4df7-8ca1-8010dc5f6b71" xmlns:ns3="77cbf028-fa62-42e0-a7a7-1b4aa357e9da" targetNamespace="http://schemas.microsoft.com/office/2006/metadata/properties" ma:root="true" ma:fieldsID="7ceb785885e6032c2337498e3c36f3a2" ns2:_="" ns3:_="">
    <xsd:import namespace="86d88fb5-0b4d-4df7-8ca1-8010dc5f6b71"/>
    <xsd:import namespace="77cbf028-fa62-42e0-a7a7-1b4aa357e9da"/>
    <xsd:element name="properties">
      <xsd:complexType>
        <xsd:sequence>
          <xsd:element name="documentManagement">
            <xsd:complexType>
              <xsd:all>
                <xsd:element ref="ns2:Mallbeskrivning" minOccurs="0"/>
                <xsd:element ref="ns3:TaxCatchAll" minOccurs="0"/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l53a85ad7d6446daa7808431c76cfbe8" minOccurs="0"/>
                <xsd:element ref="ns3:h1e91efc8b7d4945930b1237cc983848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88fb5-0b4d-4df7-8ca1-8010dc5f6b71" elementFormDefault="qualified">
    <xsd:import namespace="http://schemas.microsoft.com/office/2006/documentManagement/types"/>
    <xsd:import namespace="http://schemas.microsoft.com/office/infopath/2007/PartnerControls"/>
    <xsd:element name="Mallbeskrivning" ma:index="2" nillable="true" ma:displayName="Mallbeskrivning" ma:internalName="Mallbeskrivning">
      <xsd:simpleType>
        <xsd:restriction base="dms:Note">
          <xsd:maxLength value="255"/>
        </xsd:restriction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e8987a6-c1bb-4d45-96f2-f973512b7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bf028-fa62-42e0-a7a7-1b4aa357e9da" elementFormDefault="qualified">
    <xsd:import namespace="http://schemas.microsoft.com/office/2006/documentManagement/types"/>
    <xsd:import namespace="http://schemas.microsoft.com/office/infopath/2007/PartnerControls"/>
    <xsd:element name="TaxCatchAll" ma:index="5" nillable="true" ma:displayName="Taxonomy Catch All Column" ma:hidden="true" ma:list="{3f978178-47ef-4ded-9db5-41427222db61}" ma:internalName="TaxCatchAll" ma:showField="CatchAllData" ma:web="77cbf028-fa62-42e0-a7a7-1b4aa357e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53a85ad7d6446daa7808431c76cfbe8" ma:index="19" nillable="true" ma:taxonomy="true" ma:internalName="l53a85ad7d6446daa7808431c76cfbe8" ma:taxonomyFieldName="Ansvarig_x0020_avdelning" ma:displayName="Ansvarig avdelning" ma:default="" ma:fieldId="{553a85ad-7d64-46da-a780-8431c76cfbe8}" ma:sspId="2e8987a6-c1bb-4d45-96f2-f973512b71dc" ma:termSetId="227dafc0-49dd-4664-9242-e1a003417ac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1e91efc8b7d4945930b1237cc983848" ma:index="21" nillable="true" ma:taxonomy="true" ma:internalName="h1e91efc8b7d4945930b1237cc983848" ma:taxonomyFieldName="Dokumenttyp0" ma:displayName="Dokumenttyp" ma:default="" ma:fieldId="{11e91efc-8b7d-4945-930b-1237cc983848}" ma:sspId="2e8987a6-c1bb-4d45-96f2-f973512b71dc" ma:termSetId="5af78825-a386-4dfb-bc4b-2d98dcef38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0E3EF8-422A-4708-89EA-A5AA58B41D12}">
  <ds:schemaRefs>
    <ds:schemaRef ds:uri="http://schemas.microsoft.com/office/2006/metadata/properties"/>
    <ds:schemaRef ds:uri="http://schemas.microsoft.com/office/infopath/2007/PartnerControls"/>
    <ds:schemaRef ds:uri="77cbf028-fa62-42e0-a7a7-1b4aa357e9da"/>
    <ds:schemaRef ds:uri="86d88fb5-0b4d-4df7-8ca1-8010dc5f6b71"/>
  </ds:schemaRefs>
</ds:datastoreItem>
</file>

<file path=customXml/itemProps2.xml><?xml version="1.0" encoding="utf-8"?>
<ds:datastoreItem xmlns:ds="http://schemas.openxmlformats.org/officeDocument/2006/customXml" ds:itemID="{F102BBE8-2152-473B-BCA5-F1DD5CC53F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1AC49D-09D9-46C1-B148-D8AEBBD9AD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7D1262-B63D-439E-90BD-5B2202E1C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88fb5-0b4d-4df7-8ca1-8010dc5f6b71"/>
    <ds:schemaRef ds:uri="77cbf028-fa62-42e0-a7a7-1b4aa357e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PM.dotx</Template>
  <TotalTime>1104</TotalTime>
  <Pages>1</Pages>
  <Words>299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Överlåtelseavtal gällande nyttjanderätt av bilder</dc:title>
  <dc:subject/>
  <dc:creator>Kati Forsberg (HDa)</dc:creator>
  <cp:keywords/>
  <dc:description/>
  <cp:lastModifiedBy>Kati Forsberg (HDa)</cp:lastModifiedBy>
  <cp:revision>34</cp:revision>
  <dcterms:created xsi:type="dcterms:W3CDTF">2026-10-12T14:27:00Z</dcterms:created>
  <dcterms:modified xsi:type="dcterms:W3CDTF">2026-10-13T12:23:00Z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0x0101002040269B5D0BB84382A84BE8E1E40650</vt:lpwstr>
  </property>
  <property fmtid="{D5CDD505-2E9C-101B-9397-08002B2CF9AE}" pid="3" name="TaxKeyword">
    <vt:lpwstr/>
  </property>
  <property fmtid="{D5CDD505-2E9C-101B-9397-08002B2CF9AE}" pid="4" name="Avdelning">
    <vt:lpwstr>1;#Rektors kansli, Högskoleförvaltning|768082ca-1a28-4983-90b4-5f5975ab10e2</vt:lpwstr>
  </property>
  <property fmtid="{D5CDD505-2E9C-101B-9397-08002B2CF9AE}" pid="5" name="Dokumenttyp0">
    <vt:lpwstr/>
  </property>
  <property fmtid="{D5CDD505-2E9C-101B-9397-08002B2CF9AE}" pid="6" name="MediaServiceImageTags">
    <vt:lpwstr/>
  </property>
  <property fmtid="{D5CDD505-2E9C-101B-9397-08002B2CF9AE}" pid="7" name="Ansvarig avdelning">
    <vt:lpwstr/>
  </property>
  <property fmtid="{D5CDD505-2E9C-101B-9397-08002B2CF9AE}" pid="8" name="Ansvarig_x0020_avdelning">
    <vt:lpwstr/>
  </property>
</Properties>
</file>