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3A1E" w14:textId="77777777" w:rsidR="009036EF" w:rsidRDefault="009036EF" w:rsidP="009036EF">
      <w:pPr>
        <w:pStyle w:val="Rubrik1"/>
        <w:numPr>
          <w:ilvl w:val="0"/>
          <w:numId w:val="0"/>
        </w:numPr>
        <w:ind w:left="432" w:hanging="432"/>
      </w:pPr>
      <w:bookmarkStart w:id="0" w:name="_Toc114730473"/>
      <w:r>
        <w:t xml:space="preserve">Lathund för representation </w:t>
      </w:r>
    </w:p>
    <w:p w14:paraId="5056E7AA" w14:textId="759C3B6D" w:rsidR="00AA6753" w:rsidRDefault="009036EF" w:rsidP="009036EF">
      <w:r w:rsidRPr="009036EF">
        <w:t xml:space="preserve">Den här lathunden beskriver kriterierna för extern och intern representation, gåvor </w:t>
      </w:r>
      <w:proofErr w:type="gramStart"/>
      <w:r w:rsidRPr="009036EF">
        <w:t>m.m.</w:t>
      </w:r>
      <w:proofErr w:type="gramEnd"/>
      <w:r w:rsidRPr="009036EF">
        <w:t xml:space="preserve"> samt hur dessa ska bokföras. Lathunden är ett</w:t>
      </w:r>
      <w:r>
        <w:t xml:space="preserve"> </w:t>
      </w:r>
      <w:r w:rsidRPr="009036EF">
        <w:t xml:space="preserve">komplement till </w:t>
      </w:r>
      <w:r>
        <w:t>Högskolan Dalarnas</w:t>
      </w:r>
      <w:r w:rsidRPr="009036EF">
        <w:t xml:space="preserve"> regler för representation, </w:t>
      </w:r>
      <w:r>
        <w:t>diarie</w:t>
      </w:r>
      <w:r w:rsidRPr="009036EF">
        <w:t>n</w:t>
      </w:r>
      <w:r w:rsidR="00E845E9">
        <w:t>umme</w:t>
      </w:r>
      <w:r w:rsidRPr="009036EF">
        <w:t xml:space="preserve">r: </w:t>
      </w:r>
      <w:r w:rsidR="00FA7525">
        <w:t>C 2026/</w:t>
      </w:r>
      <w:r w:rsidR="00E845E9">
        <w:t>1129</w:t>
      </w:r>
      <w:r w:rsidRPr="009036EF">
        <w:t>. I de fall förmånsbeskattning uppstår är det respektive medarbetares ansvar att rapportera in erhållen förmån i lönesystemet Primula.</w:t>
      </w:r>
      <w:r>
        <w:t xml:space="preserve"> </w:t>
      </w:r>
    </w:p>
    <w:bookmarkEnd w:id="0"/>
    <w:p w14:paraId="0EF1D2FC" w14:textId="4AE365F5" w:rsidR="006C020E" w:rsidRDefault="009036EF" w:rsidP="009801B7">
      <w:pPr>
        <w:pStyle w:val="Rubrik1"/>
      </w:pPr>
      <w:r>
        <w:t>Extern representation</w:t>
      </w:r>
    </w:p>
    <w:p w14:paraId="18D0A2AC" w14:textId="16FD6CD7" w:rsidR="00863F3F" w:rsidRPr="00863F3F" w:rsidRDefault="00863F3F" w:rsidP="00863F3F">
      <w:pPr>
        <w:rPr>
          <w:lang w:eastAsia="sv-SE"/>
        </w:rPr>
      </w:pPr>
      <w:r w:rsidRPr="00931195">
        <w:rPr>
          <w:lang w:eastAsia="sv-SE"/>
        </w:rPr>
        <w:t>Representation används inom Högskolan Dalarna som ett led i att skapa eller upprätthålla goda förbindelser med externa intressenter.</w:t>
      </w:r>
      <w:r>
        <w:rPr>
          <w:lang w:eastAsia="sv-SE"/>
        </w:rPr>
        <w:t xml:space="preserve"> </w:t>
      </w:r>
      <w:r w:rsidRPr="00365995">
        <w:rPr>
          <w:lang w:eastAsia="sv-SE"/>
        </w:rPr>
        <w:t>Syfte</w:t>
      </w:r>
      <w:r>
        <w:rPr>
          <w:lang w:eastAsia="sv-SE"/>
        </w:rPr>
        <w:t>t</w:t>
      </w:r>
      <w:r w:rsidRPr="00365995">
        <w:rPr>
          <w:lang w:eastAsia="sv-SE"/>
        </w:rPr>
        <w:t xml:space="preserve"> med extern representation är att skapa, vidmakthålla och utveckla sådana externa kontakter som främjar </w:t>
      </w:r>
      <w:r>
        <w:rPr>
          <w:lang w:eastAsia="sv-SE"/>
        </w:rPr>
        <w:t>högskolans</w:t>
      </w:r>
      <w:r w:rsidRPr="00365995">
        <w:rPr>
          <w:lang w:eastAsia="sv-SE"/>
        </w:rPr>
        <w:t xml:space="preserve"> verksamhet</w:t>
      </w:r>
      <w:r>
        <w:rPr>
          <w:lang w:eastAsia="sv-SE"/>
        </w:rPr>
        <w:t>.</w:t>
      </w:r>
    </w:p>
    <w:tbl>
      <w:tblPr>
        <w:tblStyle w:val="Rutntstabell4dekorfrg5"/>
        <w:tblW w:w="0" w:type="auto"/>
        <w:tblLook w:val="04A0" w:firstRow="1" w:lastRow="0" w:firstColumn="1" w:lastColumn="0" w:noHBand="0" w:noVBand="1"/>
      </w:tblPr>
      <w:tblGrid>
        <w:gridCol w:w="1356"/>
        <w:gridCol w:w="4882"/>
        <w:gridCol w:w="1972"/>
        <w:gridCol w:w="1648"/>
        <w:gridCol w:w="1950"/>
        <w:gridCol w:w="803"/>
        <w:gridCol w:w="2777"/>
      </w:tblGrid>
      <w:tr w:rsidR="009036EF" w:rsidRPr="003D20BD" w14:paraId="49391936" w14:textId="77777777" w:rsidTr="00550D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7424B3" w14:textId="5C762E7B" w:rsidR="009036EF" w:rsidRPr="003D20BD" w:rsidRDefault="009036EF" w:rsidP="008C3409">
            <w:pPr>
              <w:spacing w:after="0" w:line="300" w:lineRule="auto"/>
              <w:rPr>
                <w:color w:val="FFFFFF" w:themeColor="background1"/>
              </w:rPr>
            </w:pPr>
            <w:r w:rsidRPr="003D20BD">
              <w:rPr>
                <w:color w:val="FFFFFF" w:themeColor="background1"/>
              </w:rPr>
              <w:t>Händelse</w:t>
            </w:r>
          </w:p>
        </w:tc>
        <w:tc>
          <w:tcPr>
            <w:tcW w:w="0" w:type="auto"/>
          </w:tcPr>
          <w:p w14:paraId="74B0A3B7" w14:textId="58D6C9B3" w:rsidR="009036EF" w:rsidRPr="003D20BD" w:rsidRDefault="009036EF"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3785A8A1" w14:textId="05B91B8D" w:rsidR="009036EF" w:rsidRPr="003D20BD" w:rsidRDefault="009036EF"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1DA2F9CA" w14:textId="77784456" w:rsidR="009036EF" w:rsidRPr="003D20BD" w:rsidRDefault="003D20BD"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105570EF" w14:textId="6176549D" w:rsidR="009036EF" w:rsidRPr="003D20BD" w:rsidRDefault="003D20BD"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sidR="00F90E83">
              <w:rPr>
                <w:color w:val="FFFFFF" w:themeColor="background1"/>
              </w:rPr>
              <w:t>avdrag</w:t>
            </w:r>
          </w:p>
        </w:tc>
        <w:tc>
          <w:tcPr>
            <w:tcW w:w="0" w:type="auto"/>
          </w:tcPr>
          <w:p w14:paraId="38DA3D4B" w14:textId="5DE4520E" w:rsidR="009036EF" w:rsidRPr="003D20BD" w:rsidRDefault="003D20BD"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276E3021" w14:textId="5DD29A92" w:rsidR="009036EF" w:rsidRPr="003D20BD" w:rsidRDefault="003D20BD" w:rsidP="008C3409">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9036EF" w:rsidRPr="003D20BD" w14:paraId="0413434F" w14:textId="77777777" w:rsidTr="00550D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860D93" w14:textId="77777777" w:rsidR="009036EF" w:rsidRDefault="003D20BD" w:rsidP="00260006">
            <w:r w:rsidRPr="00260006">
              <w:t xml:space="preserve">Måltid – </w:t>
            </w:r>
            <w:r w:rsidRPr="00260006">
              <w:rPr>
                <w:b w:val="0"/>
                <w:bCs w:val="0"/>
              </w:rPr>
              <w:t>lunch och/eller middag</w:t>
            </w:r>
          </w:p>
          <w:p w14:paraId="41B29823" w14:textId="77777777" w:rsidR="00390B56" w:rsidRDefault="00390B56" w:rsidP="00260006">
            <w:pPr>
              <w:rPr>
                <w:b w:val="0"/>
                <w:bCs w:val="0"/>
              </w:rPr>
            </w:pPr>
          </w:p>
          <w:p w14:paraId="7834A390" w14:textId="77777777" w:rsidR="00390B56" w:rsidRDefault="00390B56" w:rsidP="00260006">
            <w:pPr>
              <w:rPr>
                <w:b w:val="0"/>
                <w:bCs w:val="0"/>
              </w:rPr>
            </w:pPr>
          </w:p>
          <w:p w14:paraId="74DA471C" w14:textId="77777777" w:rsidR="00390B56" w:rsidRDefault="00390B56" w:rsidP="00260006">
            <w:pPr>
              <w:rPr>
                <w:b w:val="0"/>
                <w:bCs w:val="0"/>
              </w:rPr>
            </w:pPr>
          </w:p>
          <w:p w14:paraId="5A0C5ACB" w14:textId="77777777" w:rsidR="00390B56" w:rsidRDefault="00390B56" w:rsidP="00260006">
            <w:pPr>
              <w:rPr>
                <w:b w:val="0"/>
                <w:bCs w:val="0"/>
              </w:rPr>
            </w:pPr>
          </w:p>
          <w:p w14:paraId="4F459D3B" w14:textId="4031DAA8" w:rsidR="00390B56" w:rsidRPr="003D20BD" w:rsidRDefault="00390B56" w:rsidP="00260006">
            <w:pPr>
              <w:rPr>
                <w:color w:val="000000" w:themeColor="text1"/>
              </w:rPr>
            </w:pPr>
            <w:r w:rsidRPr="00260006">
              <w:lastRenderedPageBreak/>
              <w:t xml:space="preserve">Måltid – </w:t>
            </w:r>
            <w:r w:rsidRPr="00260006">
              <w:rPr>
                <w:b w:val="0"/>
                <w:bCs w:val="0"/>
              </w:rPr>
              <w:t>lunch och/eller middag</w:t>
            </w:r>
            <w:r w:rsidR="00270593">
              <w:rPr>
                <w:b w:val="0"/>
                <w:bCs w:val="0"/>
              </w:rPr>
              <w:br/>
            </w:r>
            <w:r w:rsidR="00270593" w:rsidRPr="00270593">
              <w:rPr>
                <w:b w:val="0"/>
                <w:bCs w:val="0"/>
                <w:i/>
                <w:iCs/>
              </w:rPr>
              <w:t>forts.</w:t>
            </w:r>
          </w:p>
        </w:tc>
        <w:tc>
          <w:tcPr>
            <w:tcW w:w="0" w:type="auto"/>
          </w:tcPr>
          <w:p w14:paraId="62FE1986" w14:textId="3974DC5E" w:rsidR="003D20BD" w:rsidRPr="003D20BD" w:rsidRDefault="003D20BD" w:rsidP="00260006">
            <w:pPr>
              <w:cnfStyle w:val="000000100000" w:firstRow="0" w:lastRow="0" w:firstColumn="0" w:lastColumn="0" w:oddVBand="0" w:evenVBand="0" w:oddHBand="1" w:evenHBand="0" w:firstRowFirstColumn="0" w:firstRowLastColumn="0" w:lastRowFirstColumn="0" w:lastRowLastColumn="0"/>
            </w:pPr>
            <w:r w:rsidRPr="003D20BD">
              <w:lastRenderedPageBreak/>
              <w:t xml:space="preserve">Lunch/middag med externa gäster; syfte att inleda eller upprätthålla goda förbindelser och som ett uttryck för sedvanlig gästfrihet; extern gäst/gäster är anledningen till mötet. </w:t>
            </w:r>
            <w:proofErr w:type="gramStart"/>
            <w:r w:rsidRPr="003D20BD">
              <w:t>T.ex.</w:t>
            </w:r>
            <w:proofErr w:type="gramEnd"/>
            <w:r w:rsidRPr="003D20BD">
              <w:t xml:space="preserve"> lunch/middag: </w:t>
            </w:r>
          </w:p>
          <w:p w14:paraId="0135FFBE" w14:textId="77777777" w:rsidR="00260006" w:rsidRDefault="003D20BD" w:rsidP="00260006">
            <w:pPr>
              <w:pStyle w:val="Liststycke"/>
              <w:numPr>
                <w:ilvl w:val="0"/>
                <w:numId w:val="21"/>
              </w:numPr>
              <w:cnfStyle w:val="000000100000" w:firstRow="0" w:lastRow="0" w:firstColumn="0" w:lastColumn="0" w:oddVBand="0" w:evenVBand="0" w:oddHBand="1" w:evenHBand="0" w:firstRowFirstColumn="0" w:firstRowLastColumn="0" w:lastRowFirstColumn="0" w:lastRowLastColumn="0"/>
            </w:pPr>
            <w:r w:rsidRPr="003D20BD">
              <w:t>vid uppstartsmöte/</w:t>
            </w:r>
            <w:r>
              <w:t xml:space="preserve"> </w:t>
            </w:r>
            <w:r w:rsidRPr="003D20BD">
              <w:t xml:space="preserve">avslutningsmöte med externa samarbetspartners i </w:t>
            </w:r>
            <w:proofErr w:type="gramStart"/>
            <w:r w:rsidRPr="003D20BD">
              <w:t>t.ex.</w:t>
            </w:r>
            <w:proofErr w:type="gramEnd"/>
            <w:r w:rsidRPr="003D20BD">
              <w:t xml:space="preserve"> forskningsprojekt </w:t>
            </w:r>
          </w:p>
          <w:p w14:paraId="5CF5268F" w14:textId="77777777" w:rsidR="00260006" w:rsidRDefault="003D20BD" w:rsidP="00260006">
            <w:pPr>
              <w:pStyle w:val="Liststycke"/>
              <w:numPr>
                <w:ilvl w:val="0"/>
                <w:numId w:val="21"/>
              </w:numPr>
              <w:cnfStyle w:val="000000100000" w:firstRow="0" w:lastRow="0" w:firstColumn="0" w:lastColumn="0" w:oddVBand="0" w:evenVBand="0" w:oddHBand="1" w:evenHBand="0" w:firstRowFirstColumn="0" w:firstRowLastColumn="0" w:lastRowFirstColumn="0" w:lastRowLastColumn="0"/>
            </w:pPr>
            <w:r w:rsidRPr="003D20BD">
              <w:t xml:space="preserve">vid besök av en framstående forskare </w:t>
            </w:r>
          </w:p>
          <w:p w14:paraId="170B9BF4" w14:textId="77777777" w:rsidR="00260006" w:rsidRDefault="003D20BD" w:rsidP="00260006">
            <w:pPr>
              <w:pStyle w:val="Liststycke"/>
              <w:numPr>
                <w:ilvl w:val="0"/>
                <w:numId w:val="21"/>
              </w:numPr>
              <w:cnfStyle w:val="000000100000" w:firstRow="0" w:lastRow="0" w:firstColumn="0" w:lastColumn="0" w:oddVBand="0" w:evenVBand="0" w:oddHBand="1" w:evenHBand="0" w:firstRowFirstColumn="0" w:firstRowLastColumn="0" w:lastRowFirstColumn="0" w:lastRowLastColumn="0"/>
            </w:pPr>
            <w:r w:rsidRPr="003D20BD">
              <w:t xml:space="preserve">vid möte med opponent/betygsnämnd i samband med disputation </w:t>
            </w:r>
          </w:p>
          <w:p w14:paraId="3CADAFB5" w14:textId="105AAFAB" w:rsidR="00260006" w:rsidRPr="00260006" w:rsidRDefault="002D55CE" w:rsidP="00260006">
            <w:pPr>
              <w:cnfStyle w:val="000000100000" w:firstRow="0" w:lastRow="0" w:firstColumn="0" w:lastColumn="0" w:oddVBand="0" w:evenVBand="0" w:oddHBand="1" w:evenHBand="0" w:firstRowFirstColumn="0" w:firstRowLastColumn="0" w:lastRowFirstColumn="0" w:lastRowLastColumn="0"/>
            </w:pPr>
            <w:r>
              <w:t>A</w:t>
            </w:r>
            <w:r w:rsidR="00260006" w:rsidRPr="00260006">
              <w:t>lkohol s</w:t>
            </w:r>
            <w:r w:rsidR="003161E9">
              <w:t xml:space="preserve">ka </w:t>
            </w:r>
            <w:r w:rsidR="00A60DF7">
              <w:t>endast</w:t>
            </w:r>
            <w:r w:rsidR="003161E9">
              <w:t xml:space="preserve"> förekomma</w:t>
            </w:r>
            <w:r w:rsidR="00A60DF7">
              <w:t xml:space="preserve"> vid representation med utländska gäster och då</w:t>
            </w:r>
            <w:r w:rsidR="00260006" w:rsidRPr="00260006">
              <w:t xml:space="preserve"> max två standardglas </w:t>
            </w:r>
            <w:r w:rsidR="00260006" w:rsidRPr="00260006">
              <w:lastRenderedPageBreak/>
              <w:t>alkohol per person</w:t>
            </w:r>
            <w:r w:rsidR="00260006">
              <w:t>, ej starksprit.</w:t>
            </w:r>
            <w:r w:rsidR="00260006" w:rsidRPr="00260006">
              <w:t xml:space="preserve"> (Ett standardglas motsvarar 50 cl folköl, 33 cl starköl eller starkcider, </w:t>
            </w:r>
            <w:proofErr w:type="gramStart"/>
            <w:r w:rsidR="00260006" w:rsidRPr="00260006">
              <w:t>12-15</w:t>
            </w:r>
            <w:proofErr w:type="gramEnd"/>
            <w:r w:rsidR="00260006" w:rsidRPr="00260006">
              <w:t xml:space="preserve"> cl vin</w:t>
            </w:r>
            <w:r w:rsidR="00260006">
              <w:t>)</w:t>
            </w:r>
            <w:r>
              <w:t>.</w:t>
            </w:r>
          </w:p>
        </w:tc>
        <w:tc>
          <w:tcPr>
            <w:tcW w:w="0" w:type="auto"/>
          </w:tcPr>
          <w:p w14:paraId="6C0E0A93" w14:textId="77777777" w:rsidR="009036EF" w:rsidRDefault="003161E9" w:rsidP="0026000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lastRenderedPageBreak/>
              <w:t>600 kr/person</w:t>
            </w:r>
          </w:p>
          <w:p w14:paraId="6E3A9355" w14:textId="706F4B7B" w:rsidR="00390B56" w:rsidRPr="003D20BD" w:rsidRDefault="00390B56" w:rsidP="0026000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Representation med utländska gäster: 750 kr/person</w:t>
            </w:r>
          </w:p>
        </w:tc>
        <w:tc>
          <w:tcPr>
            <w:tcW w:w="0" w:type="auto"/>
          </w:tcPr>
          <w:p w14:paraId="58332940" w14:textId="11474D97" w:rsidR="009036EF" w:rsidRPr="003D20BD" w:rsidRDefault="003D20BD" w:rsidP="0026000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3DC26261" w14:textId="0BF960CC" w:rsidR="009036EF" w:rsidRPr="003D20BD" w:rsidRDefault="003D20BD" w:rsidP="0026000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Inget momsavdrag. Hela beloppet bokförs som kostnad</w:t>
            </w:r>
          </w:p>
        </w:tc>
        <w:tc>
          <w:tcPr>
            <w:tcW w:w="0" w:type="auto"/>
          </w:tcPr>
          <w:p w14:paraId="6544ECD1" w14:textId="4462AB69" w:rsidR="009036EF" w:rsidRPr="003D20BD" w:rsidRDefault="003D20BD" w:rsidP="0026000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5521</w:t>
            </w:r>
          </w:p>
        </w:tc>
        <w:tc>
          <w:tcPr>
            <w:tcW w:w="0" w:type="auto"/>
          </w:tcPr>
          <w:p w14:paraId="21CF6ACE" w14:textId="77777777" w:rsidR="009036EF" w:rsidRDefault="003D20BD" w:rsidP="003D20B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Program /syfte</w:t>
            </w:r>
          </w:p>
          <w:p w14:paraId="6D7522F2" w14:textId="157F924E" w:rsidR="003D20BD" w:rsidRDefault="003D20BD" w:rsidP="003D20B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203DF601" w14:textId="36E3BD80" w:rsidR="003D20BD" w:rsidRPr="003D20BD" w:rsidRDefault="003D20BD" w:rsidP="003D20B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Deltagarförteckning (namn och organisation)</w:t>
            </w:r>
          </w:p>
        </w:tc>
      </w:tr>
      <w:tr w:rsidR="009036EF" w:rsidRPr="003D20BD" w14:paraId="46918E28" w14:textId="77777777" w:rsidTr="00550D2F">
        <w:tc>
          <w:tcPr>
            <w:cnfStyle w:val="001000000000" w:firstRow="0" w:lastRow="0" w:firstColumn="1" w:lastColumn="0" w:oddVBand="0" w:evenVBand="0" w:oddHBand="0" w:evenHBand="0" w:firstRowFirstColumn="0" w:firstRowLastColumn="0" w:lastRowFirstColumn="0" w:lastRowLastColumn="0"/>
            <w:tcW w:w="0" w:type="auto"/>
          </w:tcPr>
          <w:p w14:paraId="2E890170" w14:textId="3E3FDA3B" w:rsidR="009036EF" w:rsidRPr="003D20BD" w:rsidRDefault="00260006" w:rsidP="00260006">
            <w:pPr>
              <w:rPr>
                <w:b w:val="0"/>
                <w:bCs w:val="0"/>
                <w:color w:val="000000" w:themeColor="text1"/>
              </w:rPr>
            </w:pPr>
            <w:r w:rsidRPr="00260006">
              <w:t>Enklare förtäring</w:t>
            </w:r>
            <w:r>
              <w:t xml:space="preserve"> – </w:t>
            </w:r>
            <w:r w:rsidR="004A1438">
              <w:rPr>
                <w:b w:val="0"/>
                <w:bCs w:val="0"/>
              </w:rPr>
              <w:t>f</w:t>
            </w:r>
            <w:r w:rsidRPr="00260006">
              <w:rPr>
                <w:b w:val="0"/>
                <w:bCs w:val="0"/>
              </w:rPr>
              <w:t>ika</w:t>
            </w:r>
            <w:r>
              <w:rPr>
                <w:b w:val="0"/>
                <w:bCs w:val="0"/>
              </w:rPr>
              <w:t xml:space="preserve"> </w:t>
            </w:r>
          </w:p>
        </w:tc>
        <w:tc>
          <w:tcPr>
            <w:tcW w:w="0" w:type="auto"/>
          </w:tcPr>
          <w:p w14:paraId="3E020814" w14:textId="7BD73ED3" w:rsidR="00260006" w:rsidRPr="00260006" w:rsidRDefault="00260006" w:rsidP="00260006">
            <w:pPr>
              <w:cnfStyle w:val="000000000000" w:firstRow="0" w:lastRow="0" w:firstColumn="0" w:lastColumn="0" w:oddVBand="0" w:evenVBand="0" w:oddHBand="0" w:evenHBand="0" w:firstRowFirstColumn="0" w:firstRowLastColumn="0" w:lastRowFirstColumn="0" w:lastRowLastColumn="0"/>
            </w:pPr>
            <w:r w:rsidRPr="00260006">
              <w:t xml:space="preserve">Med enklare förtäring avses kaffe, te eller annan alkoholfri dryck och något ätbart som inte ersätter en måltid, </w:t>
            </w:r>
            <w:proofErr w:type="gramStart"/>
            <w:r w:rsidRPr="00260006">
              <w:t>t.ex.</w:t>
            </w:r>
            <w:proofErr w:type="gramEnd"/>
            <w:r w:rsidRPr="00260006">
              <w:t xml:space="preserve"> bullar, kakor, frukt, snacks eller en enklare smörgås.</w:t>
            </w:r>
          </w:p>
          <w:p w14:paraId="5908F0D7" w14:textId="7FAE21F6" w:rsidR="009036EF" w:rsidRPr="003D20BD" w:rsidRDefault="00260006" w:rsidP="00260006">
            <w:pPr>
              <w:cnfStyle w:val="000000000000" w:firstRow="0" w:lastRow="0" w:firstColumn="0" w:lastColumn="0" w:oddVBand="0" w:evenVBand="0" w:oddHBand="0" w:evenHBand="0" w:firstRowFirstColumn="0" w:firstRowLastColumn="0" w:lastRowFirstColumn="0" w:lastRowLastColumn="0"/>
            </w:pPr>
            <w:r w:rsidRPr="00260006">
              <w:t>Extern gäst/gäster är anledningen till fikat.</w:t>
            </w:r>
          </w:p>
        </w:tc>
        <w:tc>
          <w:tcPr>
            <w:tcW w:w="0" w:type="auto"/>
          </w:tcPr>
          <w:p w14:paraId="470C4910" w14:textId="214BF1FE" w:rsidR="009036EF" w:rsidRPr="003D20BD" w:rsidRDefault="005F060A" w:rsidP="008C3409">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150 kr/person</w:t>
            </w:r>
          </w:p>
        </w:tc>
        <w:tc>
          <w:tcPr>
            <w:tcW w:w="0" w:type="auto"/>
          </w:tcPr>
          <w:p w14:paraId="3D5BC64D" w14:textId="4A386E9B" w:rsidR="009036EF" w:rsidRPr="003D20BD" w:rsidRDefault="00260006" w:rsidP="008C3409">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04D34980" w14:textId="44D65F96" w:rsidR="009036EF" w:rsidRPr="003D20BD" w:rsidRDefault="00260006" w:rsidP="00260006">
            <w:pPr>
              <w:cnfStyle w:val="000000000000" w:firstRow="0" w:lastRow="0" w:firstColumn="0" w:lastColumn="0" w:oddVBand="0" w:evenVBand="0" w:oddHBand="0" w:evenHBand="0" w:firstRowFirstColumn="0" w:firstRowLastColumn="0" w:lastRowFirstColumn="0" w:lastRowLastColumn="0"/>
            </w:pPr>
            <w:r w:rsidRPr="00260006">
              <w:t>Inget momsavdrag. Hela beloppet bokförs som kostnad</w:t>
            </w:r>
          </w:p>
        </w:tc>
        <w:tc>
          <w:tcPr>
            <w:tcW w:w="0" w:type="auto"/>
          </w:tcPr>
          <w:p w14:paraId="38B75897" w14:textId="6C6BDCC1" w:rsidR="009036EF" w:rsidRPr="003D20BD" w:rsidRDefault="00260006" w:rsidP="008C3409">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5521</w:t>
            </w:r>
          </w:p>
        </w:tc>
        <w:tc>
          <w:tcPr>
            <w:tcW w:w="0" w:type="auto"/>
          </w:tcPr>
          <w:p w14:paraId="7ACC3050" w14:textId="77777777" w:rsid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Program /syfte</w:t>
            </w:r>
          </w:p>
          <w:p w14:paraId="38019FF4" w14:textId="77777777" w:rsid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6CCE6F52" w14:textId="5687EFA6" w:rsidR="009036EF" w:rsidRP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260006">
              <w:rPr>
                <w:color w:val="000000" w:themeColor="text1"/>
              </w:rPr>
              <w:t>Deltagarförteckning (namn och organisation)</w:t>
            </w:r>
          </w:p>
        </w:tc>
      </w:tr>
    </w:tbl>
    <w:p w14:paraId="2F92F985" w14:textId="2041F6C1" w:rsidR="00863F3F" w:rsidRDefault="00863F3F" w:rsidP="008C3409">
      <w:pPr>
        <w:spacing w:after="0" w:line="300" w:lineRule="auto"/>
        <w:rPr>
          <w:color w:val="000000" w:themeColor="text1"/>
          <w:sz w:val="24"/>
          <w:szCs w:val="24"/>
        </w:rPr>
      </w:pPr>
    </w:p>
    <w:p w14:paraId="070DAB7B" w14:textId="1E092F75" w:rsidR="000401AB" w:rsidRDefault="00260006" w:rsidP="00260006">
      <w:pPr>
        <w:pStyle w:val="Rubrik1"/>
      </w:pPr>
      <w:r>
        <w:t>Gåvor till externa mottagare</w:t>
      </w:r>
    </w:p>
    <w:p w14:paraId="442C310B" w14:textId="6E625D51" w:rsidR="00863F3F" w:rsidRPr="00863F3F" w:rsidRDefault="00863F3F" w:rsidP="00863F3F">
      <w:pPr>
        <w:rPr>
          <w:lang w:eastAsia="sv-SE"/>
        </w:rPr>
      </w:pPr>
      <w:r w:rsidRPr="000C1F9C">
        <w:rPr>
          <w:lang w:eastAsia="sv-SE"/>
        </w:rPr>
        <w:t xml:space="preserve">Representationsgåvor ska ha ett omedelbart samband med </w:t>
      </w:r>
      <w:r>
        <w:rPr>
          <w:lang w:eastAsia="sv-SE"/>
        </w:rPr>
        <w:t>högskolans</w:t>
      </w:r>
      <w:r w:rsidRPr="000C1F9C">
        <w:rPr>
          <w:lang w:eastAsia="sv-SE"/>
        </w:rPr>
        <w:t xml:space="preserve"> verksamhet och kan överlämnas från </w:t>
      </w:r>
      <w:r>
        <w:rPr>
          <w:lang w:eastAsia="sv-SE"/>
        </w:rPr>
        <w:t>högskolan</w:t>
      </w:r>
      <w:r w:rsidRPr="000C1F9C">
        <w:rPr>
          <w:lang w:eastAsia="sv-SE"/>
        </w:rPr>
        <w:t xml:space="preserve"> till en representant för annan myndighet, organisation eller företag vid invigning eller jubileum av mer betydande art samt för att inleda eller upprätthålla goda förbindelser.</w:t>
      </w:r>
    </w:p>
    <w:tbl>
      <w:tblPr>
        <w:tblStyle w:val="Rutntstabell4dekorfrg5"/>
        <w:tblW w:w="0" w:type="auto"/>
        <w:tblLook w:val="04A0" w:firstRow="1" w:lastRow="0" w:firstColumn="1" w:lastColumn="0" w:noHBand="0" w:noVBand="1"/>
      </w:tblPr>
      <w:tblGrid>
        <w:gridCol w:w="1540"/>
        <w:gridCol w:w="4834"/>
        <w:gridCol w:w="1701"/>
        <w:gridCol w:w="1701"/>
        <w:gridCol w:w="1903"/>
        <w:gridCol w:w="803"/>
        <w:gridCol w:w="2906"/>
      </w:tblGrid>
      <w:tr w:rsidR="00260006" w:rsidRPr="003D20BD" w14:paraId="1758E5A2" w14:textId="77777777" w:rsidTr="00BC5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0E4097" w14:textId="77777777" w:rsidR="00260006" w:rsidRPr="003D20BD" w:rsidRDefault="00260006" w:rsidP="00B902A4">
            <w:pPr>
              <w:spacing w:after="0" w:line="300" w:lineRule="auto"/>
              <w:rPr>
                <w:color w:val="FFFFFF" w:themeColor="background1"/>
              </w:rPr>
            </w:pPr>
            <w:r w:rsidRPr="003D20BD">
              <w:rPr>
                <w:color w:val="FFFFFF" w:themeColor="background1"/>
              </w:rPr>
              <w:t>Händelse</w:t>
            </w:r>
          </w:p>
        </w:tc>
        <w:tc>
          <w:tcPr>
            <w:tcW w:w="4834" w:type="dxa"/>
          </w:tcPr>
          <w:p w14:paraId="44D0BB98" w14:textId="7777777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1701" w:type="dxa"/>
          </w:tcPr>
          <w:p w14:paraId="16B98EC9" w14:textId="7777777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1701" w:type="dxa"/>
          </w:tcPr>
          <w:p w14:paraId="67A78351" w14:textId="7777777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1903" w:type="dxa"/>
          </w:tcPr>
          <w:p w14:paraId="2065B383" w14:textId="50138BC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sidR="00F90E83">
              <w:rPr>
                <w:color w:val="FFFFFF" w:themeColor="background1"/>
              </w:rPr>
              <w:t>avdrag</w:t>
            </w:r>
          </w:p>
        </w:tc>
        <w:tc>
          <w:tcPr>
            <w:tcW w:w="0" w:type="auto"/>
          </w:tcPr>
          <w:p w14:paraId="78A47071" w14:textId="7777777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577AA6AB" w14:textId="77777777" w:rsidR="00260006" w:rsidRPr="003D20BD" w:rsidRDefault="00260006"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260006" w:rsidRPr="003D20BD" w14:paraId="6A9199DD" w14:textId="77777777" w:rsidTr="00BC5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6E46D3" w14:textId="742562BB" w:rsidR="00260006" w:rsidRPr="003D20BD" w:rsidRDefault="00863F3F" w:rsidP="00B902A4">
            <w:pPr>
              <w:rPr>
                <w:color w:val="000000" w:themeColor="text1"/>
              </w:rPr>
            </w:pPr>
            <w:proofErr w:type="spellStart"/>
            <w:r w:rsidRPr="00DC6F7B">
              <w:rPr>
                <w:lang w:eastAsia="sv-SE"/>
              </w:rPr>
              <w:t>Representa</w:t>
            </w:r>
            <w:r w:rsidR="00763192">
              <w:rPr>
                <w:lang w:eastAsia="sv-SE"/>
              </w:rPr>
              <w:t>-</w:t>
            </w:r>
            <w:r w:rsidRPr="00DC6F7B">
              <w:rPr>
                <w:lang w:eastAsia="sv-SE"/>
              </w:rPr>
              <w:t>tionsgåva</w:t>
            </w:r>
            <w:proofErr w:type="spellEnd"/>
          </w:p>
        </w:tc>
        <w:tc>
          <w:tcPr>
            <w:tcW w:w="4834" w:type="dxa"/>
          </w:tcPr>
          <w:p w14:paraId="310D4946" w14:textId="5280DDFE" w:rsidR="00863F3F" w:rsidRDefault="00863F3F" w:rsidP="00863F3F">
            <w:pPr>
              <w:cnfStyle w:val="000000100000" w:firstRow="0" w:lastRow="0" w:firstColumn="0" w:lastColumn="0" w:oddVBand="0" w:evenVBand="0" w:oddHBand="1" w:evenHBand="0" w:firstRowFirstColumn="0" w:firstRowLastColumn="0" w:lastRowFirstColumn="0" w:lastRowLastColumn="0"/>
            </w:pPr>
            <w:r>
              <w:t xml:space="preserve">Till exempel </w:t>
            </w:r>
            <w:r w:rsidR="004D7F61">
              <w:rPr>
                <w:lang w:eastAsia="sv-SE"/>
              </w:rPr>
              <w:t>en</w:t>
            </w:r>
            <w:r w:rsidR="004D7F61" w:rsidRPr="000C1F9C">
              <w:rPr>
                <w:lang w:eastAsia="sv-SE"/>
              </w:rPr>
              <w:t xml:space="preserve"> </w:t>
            </w:r>
            <w:r w:rsidR="004D7F61">
              <w:rPr>
                <w:lang w:eastAsia="sv-SE"/>
              </w:rPr>
              <w:t>dalahäst eller keramik från högskolans gåvosortiment</w:t>
            </w:r>
            <w:r w:rsidR="004D7F61">
              <w:t xml:space="preserve"> </w:t>
            </w:r>
            <w:r w:rsidR="00EC4A82">
              <w:t xml:space="preserve">alternativt </w:t>
            </w:r>
            <w:r>
              <w:t>blommor, bok, chokladask, fruktkorg som överlämnas:</w:t>
            </w:r>
          </w:p>
          <w:p w14:paraId="7E45E995" w14:textId="77777777" w:rsidR="00863F3F" w:rsidRDefault="00863F3F" w:rsidP="00863F3F">
            <w:pPr>
              <w:pStyle w:val="Liststycke"/>
              <w:numPr>
                <w:ilvl w:val="0"/>
                <w:numId w:val="23"/>
              </w:numPr>
              <w:cnfStyle w:val="000000100000" w:firstRow="0" w:lastRow="0" w:firstColumn="0" w:lastColumn="0" w:oddVBand="0" w:evenVBand="0" w:oddHBand="1" w:evenHBand="0" w:firstRowFirstColumn="0" w:firstRowLastColumn="0" w:lastRowFirstColumn="0" w:lastRowLastColumn="0"/>
            </w:pPr>
            <w:r>
              <w:t>vid invigning eller jubileum av mer betydande art</w:t>
            </w:r>
          </w:p>
          <w:p w14:paraId="272CFC23" w14:textId="54633DC7" w:rsidR="00260006" w:rsidRPr="00260006" w:rsidRDefault="00863F3F" w:rsidP="00863F3F">
            <w:pPr>
              <w:pStyle w:val="Liststycke"/>
              <w:numPr>
                <w:ilvl w:val="0"/>
                <w:numId w:val="23"/>
              </w:numPr>
              <w:cnfStyle w:val="000000100000" w:firstRow="0" w:lastRow="0" w:firstColumn="0" w:lastColumn="0" w:oddVBand="0" w:evenVBand="0" w:oddHBand="1" w:evenHBand="0" w:firstRowFirstColumn="0" w:firstRowLastColumn="0" w:lastRowFirstColumn="0" w:lastRowLastColumn="0"/>
            </w:pPr>
            <w:r>
              <w:t>för att inleda eller upprätthålla goda förbindelser</w:t>
            </w:r>
          </w:p>
        </w:tc>
        <w:tc>
          <w:tcPr>
            <w:tcW w:w="1701" w:type="dxa"/>
          </w:tcPr>
          <w:p w14:paraId="03D18E14" w14:textId="4ECA6D85" w:rsidR="00260006" w:rsidRPr="003D20BD" w:rsidRDefault="009B2CA5"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500 kr/person</w:t>
            </w:r>
          </w:p>
        </w:tc>
        <w:tc>
          <w:tcPr>
            <w:tcW w:w="1701" w:type="dxa"/>
          </w:tcPr>
          <w:p w14:paraId="1944540F" w14:textId="77777777" w:rsidR="00260006" w:rsidRPr="003D20BD" w:rsidRDefault="0026000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1903" w:type="dxa"/>
          </w:tcPr>
          <w:p w14:paraId="6D597F2A" w14:textId="77777777" w:rsidR="00260006" w:rsidRPr="003D20BD" w:rsidRDefault="0026000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Inget momsavdrag. Hela beloppet bokförs som kostnad</w:t>
            </w:r>
          </w:p>
        </w:tc>
        <w:tc>
          <w:tcPr>
            <w:tcW w:w="0" w:type="auto"/>
          </w:tcPr>
          <w:p w14:paraId="1D70658C" w14:textId="77777777" w:rsidR="00260006" w:rsidRPr="003D20BD" w:rsidRDefault="0026000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5521</w:t>
            </w:r>
          </w:p>
        </w:tc>
        <w:tc>
          <w:tcPr>
            <w:tcW w:w="0" w:type="auto"/>
          </w:tcPr>
          <w:p w14:paraId="7BF465ED" w14:textId="23775C7E" w:rsidR="00260006" w:rsidRDefault="00863F3F" w:rsidP="00260006">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w:t>
            </w:r>
            <w:r w:rsidR="00260006">
              <w:rPr>
                <w:color w:val="000000" w:themeColor="text1"/>
              </w:rPr>
              <w:t>yfte</w:t>
            </w:r>
          </w:p>
          <w:p w14:paraId="69F72C88" w14:textId="77777777" w:rsidR="00260006" w:rsidRDefault="00260006" w:rsidP="00260006">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4A744BED" w14:textId="15890A27" w:rsidR="00260006" w:rsidRPr="003D20BD" w:rsidRDefault="00863F3F" w:rsidP="00260006">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Mottagare</w:t>
            </w:r>
            <w:r w:rsidR="00260006">
              <w:rPr>
                <w:color w:val="000000" w:themeColor="text1"/>
              </w:rPr>
              <w:t xml:space="preserve"> (namn och organisation)</w:t>
            </w:r>
          </w:p>
        </w:tc>
      </w:tr>
      <w:tr w:rsidR="00260006" w:rsidRPr="003D20BD" w14:paraId="7E0D5C3B" w14:textId="77777777" w:rsidTr="00BC5A1A">
        <w:tc>
          <w:tcPr>
            <w:cnfStyle w:val="001000000000" w:firstRow="0" w:lastRow="0" w:firstColumn="1" w:lastColumn="0" w:oddVBand="0" w:evenVBand="0" w:oddHBand="0" w:evenHBand="0" w:firstRowFirstColumn="0" w:firstRowLastColumn="0" w:lastRowFirstColumn="0" w:lastRowLastColumn="0"/>
            <w:tcW w:w="0" w:type="auto"/>
          </w:tcPr>
          <w:p w14:paraId="6EC89A29" w14:textId="76559A75" w:rsidR="00260006" w:rsidRPr="003D20BD" w:rsidRDefault="00863F3F" w:rsidP="00B902A4">
            <w:pPr>
              <w:rPr>
                <w:b w:val="0"/>
                <w:bCs w:val="0"/>
                <w:color w:val="000000" w:themeColor="text1"/>
              </w:rPr>
            </w:pPr>
            <w:r>
              <w:rPr>
                <w:lang w:eastAsia="sv-SE"/>
              </w:rPr>
              <w:t>Reklamgåva</w:t>
            </w:r>
          </w:p>
        </w:tc>
        <w:tc>
          <w:tcPr>
            <w:tcW w:w="4834" w:type="dxa"/>
          </w:tcPr>
          <w:p w14:paraId="4037F3F9" w14:textId="412EF819" w:rsidR="00260006" w:rsidRPr="003D20BD" w:rsidRDefault="00863F3F" w:rsidP="00B902A4">
            <w:pPr>
              <w:cnfStyle w:val="000000000000" w:firstRow="0" w:lastRow="0" w:firstColumn="0" w:lastColumn="0" w:oddVBand="0" w:evenVBand="0" w:oddHBand="0" w:evenHBand="0" w:firstRowFirstColumn="0" w:firstRowLastColumn="0" w:lastRowFirstColumn="0" w:lastRowLastColumn="0"/>
            </w:pPr>
            <w:r w:rsidRPr="00863F3F">
              <w:t xml:space="preserve">Med reklamgåvor avses enklare artiklar utan personlig karaktär och av förhållandevis obetydligt värde ur </w:t>
            </w:r>
            <w:r>
              <w:t>högskolans</w:t>
            </w:r>
            <w:r w:rsidRPr="00863F3F">
              <w:t xml:space="preserve"> </w:t>
            </w:r>
            <w:r>
              <w:t>gåvosortiment</w:t>
            </w:r>
            <w:r w:rsidRPr="00863F3F">
              <w:t xml:space="preserve">. Gåva av detta slag ska vara försedd med </w:t>
            </w:r>
            <w:r>
              <w:t xml:space="preserve">högskolans </w:t>
            </w:r>
            <w:r w:rsidRPr="00863F3F">
              <w:t xml:space="preserve">namn </w:t>
            </w:r>
            <w:r>
              <w:t>eller</w:t>
            </w:r>
            <w:r w:rsidRPr="00863F3F">
              <w:t xml:space="preserve"> logo</w:t>
            </w:r>
            <w:r>
              <w:t>type</w:t>
            </w:r>
            <w:r w:rsidRPr="00863F3F">
              <w:t>.</w:t>
            </w:r>
          </w:p>
        </w:tc>
        <w:tc>
          <w:tcPr>
            <w:tcW w:w="1701" w:type="dxa"/>
          </w:tcPr>
          <w:p w14:paraId="3D978082" w14:textId="71BB0D45" w:rsidR="00260006" w:rsidRPr="003D20BD" w:rsidRDefault="00A418A3"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w:t>
            </w:r>
            <w:r w:rsidR="003C055E">
              <w:rPr>
                <w:color w:val="000000" w:themeColor="text1"/>
              </w:rPr>
              <w:t>00 kr/person</w:t>
            </w:r>
          </w:p>
        </w:tc>
        <w:tc>
          <w:tcPr>
            <w:tcW w:w="1701" w:type="dxa"/>
          </w:tcPr>
          <w:p w14:paraId="7829C806" w14:textId="77777777" w:rsidR="00260006" w:rsidRPr="003D20BD" w:rsidRDefault="00260006"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1903" w:type="dxa"/>
          </w:tcPr>
          <w:p w14:paraId="75EB9559" w14:textId="38E64BE1" w:rsidR="00260006" w:rsidRPr="003D20BD" w:rsidRDefault="00260006" w:rsidP="00B902A4">
            <w:pPr>
              <w:cnfStyle w:val="000000000000" w:firstRow="0" w:lastRow="0" w:firstColumn="0" w:lastColumn="0" w:oddVBand="0" w:evenVBand="0" w:oddHBand="0" w:evenHBand="0" w:firstRowFirstColumn="0" w:firstRowLastColumn="0" w:lastRowFirstColumn="0" w:lastRowLastColumn="0"/>
            </w:pPr>
            <w:r w:rsidRPr="00260006">
              <w:t>Inge</w:t>
            </w:r>
            <w:r w:rsidR="00863F3F">
              <w:t>n moms vid internt köp</w:t>
            </w:r>
          </w:p>
        </w:tc>
        <w:tc>
          <w:tcPr>
            <w:tcW w:w="0" w:type="auto"/>
          </w:tcPr>
          <w:p w14:paraId="69CD6B3E" w14:textId="3D133B76" w:rsidR="00260006" w:rsidRPr="003D20BD" w:rsidRDefault="00863F3F"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9553</w:t>
            </w:r>
          </w:p>
        </w:tc>
        <w:tc>
          <w:tcPr>
            <w:tcW w:w="0" w:type="auto"/>
          </w:tcPr>
          <w:p w14:paraId="089829BB" w14:textId="77777777" w:rsid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Program /syfte</w:t>
            </w:r>
          </w:p>
          <w:p w14:paraId="5085963E" w14:textId="77777777" w:rsid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2FE1A1EA" w14:textId="77777777" w:rsidR="00260006" w:rsidRPr="00260006" w:rsidRDefault="00260006" w:rsidP="002600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260006">
              <w:rPr>
                <w:color w:val="000000" w:themeColor="text1"/>
              </w:rPr>
              <w:t>Deltagarförteckning (namn och organisation)</w:t>
            </w:r>
          </w:p>
        </w:tc>
      </w:tr>
    </w:tbl>
    <w:p w14:paraId="4BCA23A9" w14:textId="77777777" w:rsidR="00A90771" w:rsidRPr="00A90771" w:rsidRDefault="00A90771" w:rsidP="00A90771">
      <w:pPr>
        <w:tabs>
          <w:tab w:val="center" w:pos="4536"/>
        </w:tabs>
        <w:rPr>
          <w:lang w:eastAsia="sv-SE"/>
        </w:rPr>
        <w:sectPr w:rsidR="00A90771" w:rsidRPr="00A90771" w:rsidSect="00550D2F">
          <w:footerReference w:type="default" r:id="rId12"/>
          <w:headerReference w:type="first" r:id="rId13"/>
          <w:footerReference w:type="first" r:id="rId14"/>
          <w:pgSz w:w="16838" w:h="11906" w:orient="landscape"/>
          <w:pgMar w:top="720" w:right="720" w:bottom="720" w:left="720" w:header="709" w:footer="708" w:gutter="0"/>
          <w:cols w:space="708"/>
          <w:titlePg/>
          <w:docGrid w:linePitch="360"/>
        </w:sectPr>
      </w:pPr>
    </w:p>
    <w:p w14:paraId="51A73AC2" w14:textId="72489E91" w:rsidR="000A1F5E" w:rsidRDefault="000A1F5E" w:rsidP="000A1F5E">
      <w:pPr>
        <w:pStyle w:val="Rubrik1"/>
      </w:pPr>
      <w:r>
        <w:lastRenderedPageBreak/>
        <w:t>Intern representation</w:t>
      </w:r>
    </w:p>
    <w:p w14:paraId="17860ECD" w14:textId="67CAE32E" w:rsidR="000A1F5E" w:rsidRPr="00863F3F" w:rsidRDefault="000A1F5E" w:rsidP="000A1F5E">
      <w:pPr>
        <w:rPr>
          <w:lang w:eastAsia="sv-SE"/>
        </w:rPr>
      </w:pPr>
      <w:r w:rsidRPr="00931195">
        <w:rPr>
          <w:lang w:eastAsia="sv-SE"/>
        </w:rPr>
        <w:t xml:space="preserve">Intern representation avser aktiviteter som syftar till att skapa goda arbetsförhållanden och är riktade </w:t>
      </w:r>
      <w:r>
        <w:rPr>
          <w:lang w:eastAsia="sv-SE"/>
        </w:rPr>
        <w:t>till</w:t>
      </w:r>
      <w:r w:rsidRPr="00931195">
        <w:rPr>
          <w:lang w:eastAsia="sv-SE"/>
        </w:rPr>
        <w:t xml:space="preserve"> den egna personalen</w:t>
      </w:r>
      <w:r>
        <w:rPr>
          <w:lang w:eastAsia="sv-SE"/>
        </w:rPr>
        <w:t>.</w:t>
      </w:r>
    </w:p>
    <w:tbl>
      <w:tblPr>
        <w:tblStyle w:val="Rutntstabell4dekorfrg5"/>
        <w:tblW w:w="0" w:type="auto"/>
        <w:tblLook w:val="04A0" w:firstRow="1" w:lastRow="0" w:firstColumn="1" w:lastColumn="0" w:noHBand="0" w:noVBand="1"/>
      </w:tblPr>
      <w:tblGrid>
        <w:gridCol w:w="1953"/>
        <w:gridCol w:w="5005"/>
        <w:gridCol w:w="1534"/>
        <w:gridCol w:w="1573"/>
        <w:gridCol w:w="1840"/>
        <w:gridCol w:w="803"/>
        <w:gridCol w:w="2680"/>
      </w:tblGrid>
      <w:tr w:rsidR="000A1F5E" w:rsidRPr="003D20BD" w14:paraId="4D6F5CAB" w14:textId="77777777" w:rsidTr="00BC5A1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0CF29EA6" w14:textId="77777777" w:rsidR="000A1F5E" w:rsidRPr="003D20BD" w:rsidRDefault="000A1F5E" w:rsidP="00B902A4">
            <w:pPr>
              <w:spacing w:after="0" w:line="300" w:lineRule="auto"/>
              <w:rPr>
                <w:color w:val="FFFFFF" w:themeColor="background1"/>
              </w:rPr>
            </w:pPr>
            <w:r w:rsidRPr="003D20BD">
              <w:rPr>
                <w:color w:val="FFFFFF" w:themeColor="background1"/>
              </w:rPr>
              <w:t>Händelse</w:t>
            </w:r>
          </w:p>
        </w:tc>
        <w:tc>
          <w:tcPr>
            <w:tcW w:w="0" w:type="auto"/>
          </w:tcPr>
          <w:p w14:paraId="52BD076B" w14:textId="77777777"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38D267CB" w14:textId="77777777"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7AE49B01" w14:textId="77777777"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2F1B6169" w14:textId="12B9C355"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sidR="00F90E83">
              <w:rPr>
                <w:color w:val="FFFFFF" w:themeColor="background1"/>
              </w:rPr>
              <w:t>avdrag</w:t>
            </w:r>
          </w:p>
        </w:tc>
        <w:tc>
          <w:tcPr>
            <w:tcW w:w="0" w:type="auto"/>
          </w:tcPr>
          <w:p w14:paraId="4874D049" w14:textId="77777777"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446763E0" w14:textId="77777777" w:rsidR="000A1F5E" w:rsidRPr="003D20BD" w:rsidRDefault="000A1F5E"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0A1F5E" w:rsidRPr="003D20BD" w14:paraId="03A94663" w14:textId="77777777" w:rsidTr="00BC5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42F339" w14:textId="0EA2A39F" w:rsidR="000A1F5E" w:rsidRPr="003D20BD" w:rsidRDefault="00D72450" w:rsidP="00B902A4">
            <w:pPr>
              <w:rPr>
                <w:color w:val="000000" w:themeColor="text1"/>
              </w:rPr>
            </w:pPr>
            <w:r>
              <w:rPr>
                <w:lang w:eastAsia="sv-SE"/>
              </w:rPr>
              <w:t>Högskole</w:t>
            </w:r>
            <w:r w:rsidR="00176740">
              <w:rPr>
                <w:lang w:eastAsia="sv-SE"/>
              </w:rPr>
              <w:t>-</w:t>
            </w:r>
            <w:r>
              <w:rPr>
                <w:lang w:eastAsia="sv-SE"/>
              </w:rPr>
              <w:t xml:space="preserve">gemensam personalfest </w:t>
            </w:r>
            <w:r w:rsidR="00176740">
              <w:rPr>
                <w:lang w:eastAsia="sv-SE"/>
              </w:rPr>
              <w:t>–</w:t>
            </w:r>
            <w:r>
              <w:rPr>
                <w:lang w:eastAsia="sv-SE"/>
              </w:rPr>
              <w:t xml:space="preserve"> </w:t>
            </w:r>
            <w:r w:rsidRPr="00D72450">
              <w:rPr>
                <w:b w:val="0"/>
                <w:bCs w:val="0"/>
                <w:lang w:eastAsia="sv-SE"/>
              </w:rPr>
              <w:t>måltid</w:t>
            </w:r>
            <w:r w:rsidR="00176740">
              <w:rPr>
                <w:b w:val="0"/>
                <w:bCs w:val="0"/>
                <w:lang w:eastAsia="sv-SE"/>
              </w:rPr>
              <w:t xml:space="preserve"> </w:t>
            </w:r>
          </w:p>
        </w:tc>
        <w:tc>
          <w:tcPr>
            <w:tcW w:w="0" w:type="auto"/>
          </w:tcPr>
          <w:p w14:paraId="45020BEB" w14:textId="77777777" w:rsidR="000A1F5E" w:rsidRDefault="00D128D1" w:rsidP="00D128D1">
            <w:pPr>
              <w:cnfStyle w:val="000000100000" w:firstRow="0" w:lastRow="0" w:firstColumn="0" w:lastColumn="0" w:oddVBand="0" w:evenVBand="0" w:oddHBand="1" w:evenHBand="0" w:firstRowFirstColumn="0" w:firstRowLastColumn="0" w:lastRowFirstColumn="0" w:lastRowLastColumn="0"/>
              <w:rPr>
                <w:lang w:eastAsia="sv-SE"/>
              </w:rPr>
            </w:pPr>
            <w:r w:rsidRPr="00931195">
              <w:rPr>
                <w:lang w:eastAsia="sv-SE"/>
              </w:rPr>
              <w:t>Rektor fattar beslut om högskolegemensamma personalfester.</w:t>
            </w:r>
          </w:p>
          <w:p w14:paraId="48A95D4B" w14:textId="1C6B2736" w:rsidR="001E29BC" w:rsidRPr="00260006" w:rsidRDefault="00884A01" w:rsidP="00D128D1">
            <w:pPr>
              <w:cnfStyle w:val="000000100000" w:firstRow="0" w:lastRow="0" w:firstColumn="0" w:lastColumn="0" w:oddVBand="0" w:evenVBand="0" w:oddHBand="1" w:evenHBand="0" w:firstRowFirstColumn="0" w:firstRowLastColumn="0" w:lastRowFirstColumn="0" w:lastRowLastColumn="0"/>
              <w:rPr>
                <w:lang w:eastAsia="sv-SE"/>
              </w:rPr>
            </w:pPr>
            <w:r>
              <w:rPr>
                <w:lang w:eastAsia="sv-SE"/>
              </w:rPr>
              <w:t>Högskolan Dalarnas anställda bjuds årligen på jullunch. Respektive institution samt verksamhetsstödet ansvarar för att besluta om genomförandet för sin personal. Varje anställd kan deltaga på maximalt en jullunch som bekostas av lärosätet utan att påföras förmån.</w:t>
            </w:r>
          </w:p>
        </w:tc>
        <w:tc>
          <w:tcPr>
            <w:tcW w:w="0" w:type="auto"/>
          </w:tcPr>
          <w:p w14:paraId="246CEEEC" w14:textId="5CD6840B" w:rsidR="000A1F5E" w:rsidRPr="003D20BD" w:rsidRDefault="00C0746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600 kr/person</w:t>
            </w:r>
          </w:p>
        </w:tc>
        <w:tc>
          <w:tcPr>
            <w:tcW w:w="0" w:type="auto"/>
          </w:tcPr>
          <w:p w14:paraId="0216A410" w14:textId="77777777" w:rsidR="000A1F5E" w:rsidRPr="003D20BD" w:rsidRDefault="000A1F5E"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39A0A280" w14:textId="77777777" w:rsidR="000A1F5E" w:rsidRPr="003D20BD" w:rsidRDefault="000A1F5E"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Inget momsavdrag. Hela beloppet bokförs som kostnad</w:t>
            </w:r>
          </w:p>
        </w:tc>
        <w:tc>
          <w:tcPr>
            <w:tcW w:w="0" w:type="auto"/>
          </w:tcPr>
          <w:p w14:paraId="6286D42E" w14:textId="31E3848C" w:rsidR="000A1F5E" w:rsidRPr="003D20BD" w:rsidRDefault="005468B2"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4961</w:t>
            </w:r>
          </w:p>
        </w:tc>
        <w:tc>
          <w:tcPr>
            <w:tcW w:w="0" w:type="auto"/>
          </w:tcPr>
          <w:p w14:paraId="6986C4B8" w14:textId="77777777" w:rsidR="000A1F5E" w:rsidRDefault="000A1F5E" w:rsidP="000A1F5E">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7235C924" w14:textId="77777777" w:rsidR="000A1F5E" w:rsidRDefault="000A1F5E" w:rsidP="000A1F5E">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1472656A" w14:textId="1EEBCC9C" w:rsidR="000A1F5E" w:rsidRPr="003D20BD" w:rsidRDefault="000A1F5E" w:rsidP="000A1F5E">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Mottagare (namn och </w:t>
            </w:r>
            <w:proofErr w:type="spellStart"/>
            <w:r w:rsidR="002870DC">
              <w:rPr>
                <w:color w:val="000000" w:themeColor="text1"/>
              </w:rPr>
              <w:t>inst</w:t>
            </w:r>
            <w:proofErr w:type="spellEnd"/>
            <w:r w:rsidR="002870DC">
              <w:rPr>
                <w:color w:val="000000" w:themeColor="text1"/>
              </w:rPr>
              <w:t>/</w:t>
            </w:r>
            <w:proofErr w:type="spellStart"/>
            <w:r w:rsidR="002870DC">
              <w:rPr>
                <w:color w:val="000000" w:themeColor="text1"/>
              </w:rPr>
              <w:t>motsv</w:t>
            </w:r>
            <w:proofErr w:type="spellEnd"/>
            <w:r>
              <w:rPr>
                <w:color w:val="000000" w:themeColor="text1"/>
              </w:rPr>
              <w:t>)</w:t>
            </w:r>
          </w:p>
        </w:tc>
      </w:tr>
      <w:tr w:rsidR="000A1F5E" w:rsidRPr="003D20BD" w14:paraId="1E96B667" w14:textId="77777777" w:rsidTr="00BC5A1A">
        <w:tc>
          <w:tcPr>
            <w:cnfStyle w:val="001000000000" w:firstRow="0" w:lastRow="0" w:firstColumn="1" w:lastColumn="0" w:oddVBand="0" w:evenVBand="0" w:oddHBand="0" w:evenHBand="0" w:firstRowFirstColumn="0" w:firstRowLastColumn="0" w:lastRowFirstColumn="0" w:lastRowLastColumn="0"/>
            <w:tcW w:w="0" w:type="auto"/>
          </w:tcPr>
          <w:p w14:paraId="0FFE0442" w14:textId="5354B122" w:rsidR="000A1F5E" w:rsidRPr="003D20BD" w:rsidRDefault="00176740" w:rsidP="00B902A4">
            <w:pPr>
              <w:rPr>
                <w:b w:val="0"/>
                <w:bCs w:val="0"/>
                <w:color w:val="000000" w:themeColor="text1"/>
              </w:rPr>
            </w:pPr>
            <w:r>
              <w:rPr>
                <w:lang w:eastAsia="sv-SE"/>
              </w:rPr>
              <w:t xml:space="preserve">Högskole-gemensam personalfest – </w:t>
            </w:r>
            <w:r>
              <w:rPr>
                <w:b w:val="0"/>
                <w:bCs w:val="0"/>
                <w:lang w:eastAsia="sv-SE"/>
              </w:rPr>
              <w:t>kringkostnader</w:t>
            </w:r>
          </w:p>
        </w:tc>
        <w:tc>
          <w:tcPr>
            <w:tcW w:w="0" w:type="auto"/>
          </w:tcPr>
          <w:p w14:paraId="1EF6059C" w14:textId="70CBAA12" w:rsidR="000A1F5E" w:rsidRPr="003D20BD" w:rsidRDefault="000471D9" w:rsidP="00B902A4">
            <w:pPr>
              <w:cnfStyle w:val="000000000000" w:firstRow="0" w:lastRow="0" w:firstColumn="0" w:lastColumn="0" w:oddVBand="0" w:evenVBand="0" w:oddHBand="0" w:evenHBand="0" w:firstRowFirstColumn="0" w:firstRowLastColumn="0" w:lastRowFirstColumn="0" w:lastRowLastColumn="0"/>
            </w:pPr>
            <w:r w:rsidRPr="000471D9">
              <w:t xml:space="preserve">Avser kringkostnader för </w:t>
            </w:r>
            <w:proofErr w:type="gramStart"/>
            <w:r w:rsidRPr="000471D9">
              <w:t>t</w:t>
            </w:r>
            <w:r>
              <w:t>.</w:t>
            </w:r>
            <w:r w:rsidRPr="000471D9">
              <w:t>ex</w:t>
            </w:r>
            <w:r>
              <w:t>.</w:t>
            </w:r>
            <w:proofErr w:type="gramEnd"/>
            <w:r w:rsidRPr="000471D9">
              <w:t xml:space="preserve"> lokalhyra, underhållning och dylikt som sker i omedelbar</w:t>
            </w:r>
            <w:r>
              <w:t>t</w:t>
            </w:r>
            <w:r w:rsidRPr="000471D9">
              <w:t xml:space="preserve"> samband med representationen.</w:t>
            </w:r>
          </w:p>
        </w:tc>
        <w:tc>
          <w:tcPr>
            <w:tcW w:w="0" w:type="auto"/>
          </w:tcPr>
          <w:p w14:paraId="5F41FCE6" w14:textId="60F280B8" w:rsidR="000A1F5E" w:rsidRPr="003D20BD" w:rsidRDefault="003346BE"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400 kr/person</w:t>
            </w:r>
          </w:p>
        </w:tc>
        <w:tc>
          <w:tcPr>
            <w:tcW w:w="0" w:type="auto"/>
          </w:tcPr>
          <w:p w14:paraId="018FEB7C" w14:textId="77777777" w:rsidR="000A1F5E" w:rsidRPr="003D20BD" w:rsidRDefault="000A1F5E"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0949A50E" w14:textId="40BB7487" w:rsidR="000A1F5E" w:rsidRPr="003D20BD" w:rsidRDefault="00CB3B51" w:rsidP="00B902A4">
            <w:pPr>
              <w:cnfStyle w:val="000000000000" w:firstRow="0" w:lastRow="0" w:firstColumn="0" w:lastColumn="0" w:oddVBand="0" w:evenVBand="0" w:oddHBand="0" w:evenHBand="0" w:firstRowFirstColumn="0" w:firstRowLastColumn="0" w:lastRowFirstColumn="0" w:lastRowLastColumn="0"/>
            </w:pPr>
            <w:r>
              <w:rPr>
                <w:color w:val="000000" w:themeColor="text1"/>
              </w:rPr>
              <w:t>Inget momsavdrag. Hela beloppet bokförs som kostnad</w:t>
            </w:r>
          </w:p>
        </w:tc>
        <w:tc>
          <w:tcPr>
            <w:tcW w:w="0" w:type="auto"/>
          </w:tcPr>
          <w:p w14:paraId="694DB59E" w14:textId="72EFC2A9" w:rsidR="000A1F5E" w:rsidRPr="003D20BD" w:rsidRDefault="00CB3B51"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4961</w:t>
            </w:r>
          </w:p>
        </w:tc>
        <w:tc>
          <w:tcPr>
            <w:tcW w:w="0" w:type="auto"/>
          </w:tcPr>
          <w:p w14:paraId="653D6831" w14:textId="118F066E" w:rsidR="000A1F5E" w:rsidRDefault="000A1F5E" w:rsidP="000A1F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Program </w:t>
            </w:r>
            <w:r w:rsidR="009601F2">
              <w:rPr>
                <w:color w:val="000000" w:themeColor="text1"/>
              </w:rPr>
              <w:t xml:space="preserve">och </w:t>
            </w:r>
            <w:r>
              <w:rPr>
                <w:color w:val="000000" w:themeColor="text1"/>
              </w:rPr>
              <w:t>syfte</w:t>
            </w:r>
          </w:p>
          <w:p w14:paraId="7FD316A2" w14:textId="77777777" w:rsidR="000A1F5E" w:rsidRDefault="000A1F5E" w:rsidP="000A1F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60184833" w14:textId="6F2502D8" w:rsidR="000A1F5E" w:rsidRPr="00260006" w:rsidRDefault="000A1F5E" w:rsidP="000A1F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260006">
              <w:rPr>
                <w:color w:val="000000" w:themeColor="text1"/>
              </w:rPr>
              <w:t xml:space="preserve">Deltagarförteckning (namn och </w:t>
            </w:r>
            <w:proofErr w:type="spellStart"/>
            <w:r w:rsidR="002870DC">
              <w:rPr>
                <w:color w:val="000000" w:themeColor="text1"/>
              </w:rPr>
              <w:t>inst</w:t>
            </w:r>
            <w:proofErr w:type="spellEnd"/>
            <w:r w:rsidR="002870DC">
              <w:rPr>
                <w:color w:val="000000" w:themeColor="text1"/>
              </w:rPr>
              <w:t>/</w:t>
            </w:r>
            <w:proofErr w:type="spellStart"/>
            <w:r w:rsidR="002870DC">
              <w:rPr>
                <w:color w:val="000000" w:themeColor="text1"/>
              </w:rPr>
              <w:t>motsv</w:t>
            </w:r>
            <w:proofErr w:type="spellEnd"/>
            <w:r w:rsidRPr="00260006">
              <w:rPr>
                <w:color w:val="000000" w:themeColor="text1"/>
              </w:rPr>
              <w:t>)</w:t>
            </w:r>
          </w:p>
        </w:tc>
      </w:tr>
      <w:tr w:rsidR="009601F2" w:rsidRPr="003D20BD" w14:paraId="460523A5" w14:textId="77777777" w:rsidTr="00BC5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8674D8" w14:textId="27E325D4" w:rsidR="009601F2" w:rsidRPr="00260006" w:rsidRDefault="009601F2" w:rsidP="009601F2">
            <w:r>
              <w:t xml:space="preserve">Informations-möte – </w:t>
            </w:r>
            <w:r w:rsidR="003346BE">
              <w:rPr>
                <w:b w:val="0"/>
                <w:bCs w:val="0"/>
              </w:rPr>
              <w:t>endast enklare förtäring</w:t>
            </w:r>
            <w:r>
              <w:t xml:space="preserve"> </w:t>
            </w:r>
          </w:p>
        </w:tc>
        <w:tc>
          <w:tcPr>
            <w:tcW w:w="0" w:type="auto"/>
          </w:tcPr>
          <w:p w14:paraId="487C687C" w14:textId="1E7B6EFD" w:rsidR="009601F2" w:rsidRDefault="003346BE" w:rsidP="009601F2">
            <w:pPr>
              <w:cnfStyle w:val="000000100000" w:firstRow="0" w:lastRow="0" w:firstColumn="0" w:lastColumn="0" w:oddVBand="0" w:evenVBand="0" w:oddHBand="1" w:evenHBand="0" w:firstRowFirstColumn="0" w:firstRowLastColumn="0" w:lastRowFirstColumn="0" w:lastRowLastColumn="0"/>
            </w:pPr>
            <w:r>
              <w:t>V</w:t>
            </w:r>
            <w:r w:rsidR="009601F2" w:rsidRPr="001315CC">
              <w:t>id informationsmöten med hela personalen eller personalgrupp om större personalförändringar eller organisationsförändringar (envägskommunikation).</w:t>
            </w:r>
            <w:r>
              <w:t xml:space="preserve"> Endast enklare förtäring tillåten.</w:t>
            </w:r>
          </w:p>
          <w:p w14:paraId="533D43E1" w14:textId="17AED5D2" w:rsidR="009601F2" w:rsidRPr="00863F3F" w:rsidRDefault="009601F2" w:rsidP="009601F2">
            <w:pPr>
              <w:cnfStyle w:val="000000100000" w:firstRow="0" w:lastRow="0" w:firstColumn="0" w:lastColumn="0" w:oddVBand="0" w:evenVBand="0" w:oddHBand="1" w:evenHBand="0" w:firstRowFirstColumn="0" w:firstRowLastColumn="0" w:lastRowFirstColumn="0" w:lastRowLastColumn="0"/>
            </w:pPr>
            <w:r w:rsidRPr="001315CC">
              <w:t>Avser enstaka tillfällen.</w:t>
            </w:r>
            <w:r w:rsidR="007672D6">
              <w:t xml:space="preserve"> Exempelvis </w:t>
            </w:r>
            <w:r w:rsidR="00CC49A0">
              <w:t>rektor informerar.</w:t>
            </w:r>
          </w:p>
        </w:tc>
        <w:tc>
          <w:tcPr>
            <w:tcW w:w="0" w:type="auto"/>
          </w:tcPr>
          <w:p w14:paraId="7061FE87" w14:textId="22019E6B" w:rsidR="009601F2" w:rsidRPr="003D20BD" w:rsidRDefault="007B5AF3" w:rsidP="009601F2">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150 kr/person</w:t>
            </w:r>
          </w:p>
        </w:tc>
        <w:tc>
          <w:tcPr>
            <w:tcW w:w="0" w:type="auto"/>
          </w:tcPr>
          <w:p w14:paraId="7A6E818B" w14:textId="6304FF63" w:rsidR="009601F2" w:rsidRDefault="009601F2" w:rsidP="009601F2">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7C6C9F1D" w14:textId="12C0819E" w:rsidR="009601F2" w:rsidRPr="00260006" w:rsidRDefault="00EE2B48" w:rsidP="009601F2">
            <w:pPr>
              <w:cnfStyle w:val="000000100000" w:firstRow="0" w:lastRow="0" w:firstColumn="0" w:lastColumn="0" w:oddVBand="0" w:evenVBand="0" w:oddHBand="1" w:evenHBand="0" w:firstRowFirstColumn="0" w:firstRowLastColumn="0" w:lastRowFirstColumn="0" w:lastRowLastColumn="0"/>
            </w:pPr>
            <w:r>
              <w:rPr>
                <w:color w:val="000000" w:themeColor="text1"/>
              </w:rPr>
              <w:t>Ja</w:t>
            </w:r>
          </w:p>
        </w:tc>
        <w:tc>
          <w:tcPr>
            <w:tcW w:w="0" w:type="auto"/>
          </w:tcPr>
          <w:p w14:paraId="6E2111D8" w14:textId="55FACB29" w:rsidR="009601F2" w:rsidRDefault="009601F2" w:rsidP="009601F2">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49</w:t>
            </w:r>
            <w:r w:rsidR="007B5AF3">
              <w:rPr>
                <w:color w:val="000000" w:themeColor="text1"/>
              </w:rPr>
              <w:t>8</w:t>
            </w:r>
            <w:r>
              <w:rPr>
                <w:color w:val="000000" w:themeColor="text1"/>
              </w:rPr>
              <w:t>1</w:t>
            </w:r>
          </w:p>
        </w:tc>
        <w:tc>
          <w:tcPr>
            <w:tcW w:w="0" w:type="auto"/>
          </w:tcPr>
          <w:p w14:paraId="1F8F2314" w14:textId="77777777" w:rsidR="009601F2" w:rsidRDefault="009601F2" w:rsidP="009601F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Program och syfte</w:t>
            </w:r>
          </w:p>
          <w:p w14:paraId="51418191" w14:textId="77777777" w:rsidR="009601F2" w:rsidRDefault="009601F2" w:rsidP="009601F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05B6847B" w14:textId="4629493D" w:rsidR="009601F2" w:rsidRDefault="009601F2" w:rsidP="009601F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260006">
              <w:rPr>
                <w:color w:val="000000" w:themeColor="text1"/>
              </w:rPr>
              <w:t xml:space="preserve">Deltagarförteckning (namn och </w:t>
            </w:r>
            <w:proofErr w:type="spellStart"/>
            <w:r w:rsidR="002870DC">
              <w:rPr>
                <w:color w:val="000000" w:themeColor="text1"/>
              </w:rPr>
              <w:t>inst</w:t>
            </w:r>
            <w:proofErr w:type="spellEnd"/>
            <w:r w:rsidR="002870DC">
              <w:rPr>
                <w:color w:val="000000" w:themeColor="text1"/>
              </w:rPr>
              <w:t>/</w:t>
            </w:r>
            <w:proofErr w:type="spellStart"/>
            <w:r w:rsidR="002870DC">
              <w:rPr>
                <w:color w:val="000000" w:themeColor="text1"/>
              </w:rPr>
              <w:t>motsv</w:t>
            </w:r>
            <w:proofErr w:type="spellEnd"/>
            <w:r w:rsidRPr="00260006">
              <w:rPr>
                <w:color w:val="000000" w:themeColor="text1"/>
              </w:rPr>
              <w:t>)</w:t>
            </w:r>
          </w:p>
        </w:tc>
      </w:tr>
      <w:tr w:rsidR="009601F2" w:rsidRPr="003D20BD" w14:paraId="45365343" w14:textId="77777777" w:rsidTr="00BC5A1A">
        <w:tc>
          <w:tcPr>
            <w:cnfStyle w:val="001000000000" w:firstRow="0" w:lastRow="0" w:firstColumn="1" w:lastColumn="0" w:oddVBand="0" w:evenVBand="0" w:oddHBand="0" w:evenHBand="0" w:firstRowFirstColumn="0" w:firstRowLastColumn="0" w:lastRowFirstColumn="0" w:lastRowLastColumn="0"/>
            <w:tcW w:w="0" w:type="auto"/>
          </w:tcPr>
          <w:p w14:paraId="6E8C124F" w14:textId="770102EA" w:rsidR="009601F2" w:rsidRDefault="009601F2" w:rsidP="009601F2">
            <w:pPr>
              <w:rPr>
                <w:lang w:eastAsia="sv-SE"/>
              </w:rPr>
            </w:pPr>
            <w:r w:rsidRPr="00260006">
              <w:t>Enklare förtäring</w:t>
            </w:r>
            <w:r>
              <w:t xml:space="preserve"> – </w:t>
            </w:r>
            <w:r>
              <w:rPr>
                <w:b w:val="0"/>
                <w:bCs w:val="0"/>
              </w:rPr>
              <w:t>f</w:t>
            </w:r>
            <w:r w:rsidRPr="00260006">
              <w:rPr>
                <w:b w:val="0"/>
                <w:bCs w:val="0"/>
              </w:rPr>
              <w:t>ika</w:t>
            </w:r>
          </w:p>
        </w:tc>
        <w:tc>
          <w:tcPr>
            <w:tcW w:w="0" w:type="auto"/>
          </w:tcPr>
          <w:p w14:paraId="0EA75CDC" w14:textId="78AB7A7B" w:rsidR="009601F2" w:rsidRPr="00863F3F" w:rsidRDefault="00A8797A" w:rsidP="00BC5A1A">
            <w:pPr>
              <w:cnfStyle w:val="000000000000" w:firstRow="0" w:lastRow="0" w:firstColumn="0" w:lastColumn="0" w:oddVBand="0" w:evenVBand="0" w:oddHBand="0" w:evenHBand="0" w:firstRowFirstColumn="0" w:firstRowLastColumn="0" w:lastRowFirstColumn="0" w:lastRowLastColumn="0"/>
            </w:pPr>
            <w:r w:rsidRPr="00260006">
              <w:t xml:space="preserve">Med enklare förtäring avses kaffe, te eller annan alkoholfri dryck och något ätbart som inte ersätter en måltid, </w:t>
            </w:r>
            <w:proofErr w:type="gramStart"/>
            <w:r w:rsidRPr="00260006">
              <w:t>t.ex.</w:t>
            </w:r>
            <w:proofErr w:type="gramEnd"/>
            <w:r w:rsidRPr="00260006">
              <w:t xml:space="preserve"> bullar, kakor, frukt, snacks eller en enklare smörgås.</w:t>
            </w:r>
            <w:r w:rsidR="00BC5A1A">
              <w:t xml:space="preserve"> </w:t>
            </w:r>
            <w:r w:rsidRPr="00A8797A">
              <w:t>Avser enstaka tillfällen</w:t>
            </w:r>
            <w:r w:rsidR="003C19F6">
              <w:t xml:space="preserve"> </w:t>
            </w:r>
            <w:r w:rsidR="005B407F">
              <w:t xml:space="preserve">i </w:t>
            </w:r>
            <w:r w:rsidR="003C19F6" w:rsidRPr="003C19F6">
              <w:t>samband med möten/sammanträden</w:t>
            </w:r>
            <w:r>
              <w:t>.</w:t>
            </w:r>
          </w:p>
        </w:tc>
        <w:tc>
          <w:tcPr>
            <w:tcW w:w="0" w:type="auto"/>
          </w:tcPr>
          <w:p w14:paraId="45A216A6" w14:textId="0883A223" w:rsidR="009601F2" w:rsidRPr="003D20BD" w:rsidRDefault="007B5AF3" w:rsidP="009601F2">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100 kr/person</w:t>
            </w:r>
          </w:p>
        </w:tc>
        <w:tc>
          <w:tcPr>
            <w:tcW w:w="0" w:type="auto"/>
          </w:tcPr>
          <w:p w14:paraId="764BB704" w14:textId="6DEC3F8C" w:rsidR="009601F2" w:rsidRDefault="00702F17" w:rsidP="009601F2">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51B9170D" w14:textId="1DFC72CD" w:rsidR="009601F2" w:rsidRPr="00260006" w:rsidRDefault="00702F17" w:rsidP="009601F2">
            <w:pPr>
              <w:cnfStyle w:val="000000000000" w:firstRow="0" w:lastRow="0" w:firstColumn="0" w:lastColumn="0" w:oddVBand="0" w:evenVBand="0" w:oddHBand="0" w:evenHBand="0" w:firstRowFirstColumn="0" w:firstRowLastColumn="0" w:lastRowFirstColumn="0" w:lastRowLastColumn="0"/>
            </w:pPr>
            <w:r>
              <w:t>Ja</w:t>
            </w:r>
          </w:p>
        </w:tc>
        <w:tc>
          <w:tcPr>
            <w:tcW w:w="0" w:type="auto"/>
          </w:tcPr>
          <w:p w14:paraId="44B63EA4" w14:textId="6BC7AFA3" w:rsidR="009601F2" w:rsidRDefault="00702F17" w:rsidP="009601F2">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4981</w:t>
            </w:r>
          </w:p>
        </w:tc>
        <w:tc>
          <w:tcPr>
            <w:tcW w:w="0" w:type="auto"/>
          </w:tcPr>
          <w:p w14:paraId="72657E11" w14:textId="315E2E26" w:rsidR="00595A06" w:rsidRDefault="00595A06" w:rsidP="00595A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Syfte</w:t>
            </w:r>
          </w:p>
          <w:p w14:paraId="2EE7BE79" w14:textId="77777777" w:rsidR="00595A06" w:rsidRDefault="00595A06" w:rsidP="00595A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1E8DE928" w14:textId="6E53DE1F" w:rsidR="009601F2" w:rsidRPr="00595A06" w:rsidRDefault="00595A06" w:rsidP="00595A06">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595A06">
              <w:rPr>
                <w:color w:val="000000" w:themeColor="text1"/>
              </w:rPr>
              <w:t xml:space="preserve">Deltagarförteckning (namn och </w:t>
            </w:r>
            <w:proofErr w:type="spellStart"/>
            <w:r w:rsidR="002870DC">
              <w:rPr>
                <w:color w:val="000000" w:themeColor="text1"/>
              </w:rPr>
              <w:t>inst</w:t>
            </w:r>
            <w:proofErr w:type="spellEnd"/>
            <w:r w:rsidR="002870DC">
              <w:rPr>
                <w:color w:val="000000" w:themeColor="text1"/>
              </w:rPr>
              <w:t>/</w:t>
            </w:r>
            <w:proofErr w:type="spellStart"/>
            <w:r w:rsidR="002870DC">
              <w:rPr>
                <w:color w:val="000000" w:themeColor="text1"/>
              </w:rPr>
              <w:t>motsv</w:t>
            </w:r>
            <w:proofErr w:type="spellEnd"/>
            <w:r w:rsidRPr="00595A06">
              <w:rPr>
                <w:color w:val="000000" w:themeColor="text1"/>
              </w:rPr>
              <w:t>)</w:t>
            </w:r>
          </w:p>
        </w:tc>
      </w:tr>
      <w:tr w:rsidR="00E42964" w:rsidRPr="003D20BD" w14:paraId="13688431" w14:textId="77777777" w:rsidTr="00BC5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6A884F" w14:textId="220C4A81" w:rsidR="00E42964" w:rsidRDefault="00E42964" w:rsidP="00E42964">
            <w:pPr>
              <w:rPr>
                <w:lang w:eastAsia="sv-SE"/>
              </w:rPr>
            </w:pPr>
            <w:r>
              <w:rPr>
                <w:sz w:val="23"/>
                <w:szCs w:val="23"/>
              </w:rPr>
              <w:lastRenderedPageBreak/>
              <w:t xml:space="preserve">Intern kurs, planerings-konferens, kick-off </w:t>
            </w:r>
            <w:proofErr w:type="spellStart"/>
            <w:r>
              <w:rPr>
                <w:sz w:val="23"/>
                <w:szCs w:val="23"/>
              </w:rPr>
              <w:t>etc</w:t>
            </w:r>
            <w:proofErr w:type="spellEnd"/>
            <w:r>
              <w:rPr>
                <w:sz w:val="23"/>
                <w:szCs w:val="23"/>
              </w:rPr>
              <w:t xml:space="preserve"> - </w:t>
            </w:r>
            <w:r w:rsidRPr="004A1438">
              <w:rPr>
                <w:b w:val="0"/>
                <w:bCs w:val="0"/>
                <w:sz w:val="23"/>
                <w:szCs w:val="23"/>
              </w:rPr>
              <w:t>måltid</w:t>
            </w:r>
          </w:p>
        </w:tc>
        <w:tc>
          <w:tcPr>
            <w:tcW w:w="0" w:type="auto"/>
          </w:tcPr>
          <w:p w14:paraId="51152083" w14:textId="77777777" w:rsidR="00E42964" w:rsidRDefault="00E42964" w:rsidP="00E42964">
            <w:pPr>
              <w:cnfStyle w:val="000000100000" w:firstRow="0" w:lastRow="0" w:firstColumn="0" w:lastColumn="0" w:oddVBand="0" w:evenVBand="0" w:oddHBand="1" w:evenHBand="0" w:firstRowFirstColumn="0" w:firstRowLastColumn="0" w:lastRowFirstColumn="0" w:lastRowLastColumn="0"/>
            </w:pPr>
            <w:r>
              <w:t xml:space="preserve">Interna kurser/konferenser/seminarier </w:t>
            </w:r>
            <w:proofErr w:type="gramStart"/>
            <w:r>
              <w:t>etc.</w:t>
            </w:r>
            <w:proofErr w:type="gramEnd"/>
            <w:r>
              <w:t xml:space="preserve"> vars syfte </w:t>
            </w:r>
            <w:r w:rsidRPr="006E5A41">
              <w:rPr>
                <w:b/>
                <w:bCs/>
              </w:rPr>
              <w:t>inte</w:t>
            </w:r>
            <w:r>
              <w:t xml:space="preserve"> är det löpande arbetet.</w:t>
            </w:r>
          </w:p>
          <w:p w14:paraId="7FC2B34C" w14:textId="3DAEB1CF" w:rsidR="00E42964" w:rsidRDefault="00E42964" w:rsidP="00E42964">
            <w:pPr>
              <w:pStyle w:val="Liststycke"/>
              <w:numPr>
                <w:ilvl w:val="0"/>
                <w:numId w:val="24"/>
              </w:numPr>
              <w:cnfStyle w:val="000000100000" w:firstRow="0" w:lastRow="0" w:firstColumn="0" w:lastColumn="0" w:oddVBand="0" w:evenVBand="0" w:oddHBand="1" w:evenHBand="0" w:firstRowFirstColumn="0" w:firstRowLastColumn="0" w:lastRowFirstColumn="0" w:lastRowLastColumn="0"/>
            </w:pPr>
            <w:r>
              <w:t>internutbildning</w:t>
            </w:r>
          </w:p>
          <w:p w14:paraId="781851B3" w14:textId="77777777" w:rsidR="00E42964" w:rsidRDefault="00E42964" w:rsidP="00E42964">
            <w:pPr>
              <w:pStyle w:val="Liststycke"/>
              <w:numPr>
                <w:ilvl w:val="0"/>
                <w:numId w:val="24"/>
              </w:numPr>
              <w:cnfStyle w:val="000000100000" w:firstRow="0" w:lastRow="0" w:firstColumn="0" w:lastColumn="0" w:oddVBand="0" w:evenVBand="0" w:oddHBand="1" w:evenHBand="0" w:firstRowFirstColumn="0" w:firstRowLastColumn="0" w:lastRowFirstColumn="0" w:lastRowLastColumn="0"/>
            </w:pPr>
            <w:r>
              <w:t xml:space="preserve">konferens med syfte att planera verksamheten, till exempel diskutera bemanning, uppdrag, budget </w:t>
            </w:r>
            <w:proofErr w:type="gramStart"/>
            <w:r>
              <w:t>etc.</w:t>
            </w:r>
            <w:proofErr w:type="gramEnd"/>
          </w:p>
          <w:p w14:paraId="40FC3024" w14:textId="27ABAA60" w:rsidR="00E42964" w:rsidRPr="00863F3F" w:rsidRDefault="00E42964" w:rsidP="00E42964">
            <w:pPr>
              <w:pStyle w:val="Liststycke"/>
              <w:numPr>
                <w:ilvl w:val="0"/>
                <w:numId w:val="24"/>
              </w:numPr>
              <w:cnfStyle w:val="000000100000" w:firstRow="0" w:lastRow="0" w:firstColumn="0" w:lastColumn="0" w:oddVBand="0" w:evenVBand="0" w:oddHBand="1" w:evenHBand="0" w:firstRowFirstColumn="0" w:firstRowLastColumn="0" w:lastRowFirstColumn="0" w:lastRowLastColumn="0"/>
            </w:pPr>
            <w:r>
              <w:t xml:space="preserve">kick-off, </w:t>
            </w:r>
            <w:proofErr w:type="spellStart"/>
            <w:r>
              <w:t>teambuilding</w:t>
            </w:r>
            <w:proofErr w:type="spellEnd"/>
            <w:r>
              <w:t>/ grupputveckling och liknande</w:t>
            </w:r>
          </w:p>
        </w:tc>
        <w:tc>
          <w:tcPr>
            <w:tcW w:w="0" w:type="auto"/>
          </w:tcPr>
          <w:p w14:paraId="25CFAF38" w14:textId="0B2398EF" w:rsidR="00E42964" w:rsidRPr="003D20BD" w:rsidRDefault="00E42964" w:rsidP="00E4296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lang w:eastAsia="sv-SE"/>
              </w:rPr>
              <w:t>Enligt avropade avtal och med måttfullhet</w:t>
            </w:r>
          </w:p>
        </w:tc>
        <w:tc>
          <w:tcPr>
            <w:tcW w:w="0" w:type="auto"/>
          </w:tcPr>
          <w:p w14:paraId="2B81BE87" w14:textId="7B8888BD" w:rsidR="00E42964" w:rsidRDefault="00E42964" w:rsidP="00E4296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2B7709F3" w14:textId="5CBE3034" w:rsidR="00E42964" w:rsidRPr="00260006" w:rsidRDefault="00E42964" w:rsidP="00E42964">
            <w:pPr>
              <w:cnfStyle w:val="000000100000" w:firstRow="0" w:lastRow="0" w:firstColumn="0" w:lastColumn="0" w:oddVBand="0" w:evenVBand="0" w:oddHBand="1" w:evenHBand="0" w:firstRowFirstColumn="0" w:firstRowLastColumn="0" w:lastRowFirstColumn="0" w:lastRowLastColumn="0"/>
            </w:pPr>
            <w:r>
              <w:t>Ja</w:t>
            </w:r>
          </w:p>
        </w:tc>
        <w:tc>
          <w:tcPr>
            <w:tcW w:w="0" w:type="auto"/>
          </w:tcPr>
          <w:p w14:paraId="10C57F01" w14:textId="3BECD973" w:rsidR="00E42964" w:rsidRDefault="00E42964" w:rsidP="00E4296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5571</w:t>
            </w:r>
          </w:p>
        </w:tc>
        <w:tc>
          <w:tcPr>
            <w:tcW w:w="0" w:type="auto"/>
          </w:tcPr>
          <w:p w14:paraId="753EC571" w14:textId="77777777" w:rsidR="00E42964" w:rsidRDefault="00E42964" w:rsidP="00E429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04297D7C" w14:textId="77777777" w:rsidR="00E42964" w:rsidRDefault="00E42964" w:rsidP="00E429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03A60709" w14:textId="1113BB49" w:rsidR="00E42964" w:rsidRDefault="00E42964" w:rsidP="00E429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595A06">
              <w:rPr>
                <w:color w:val="000000" w:themeColor="text1"/>
              </w:rPr>
              <w:t xml:space="preserve">Deltagarförteckning (namn och </w:t>
            </w:r>
            <w:proofErr w:type="spellStart"/>
            <w:r>
              <w:rPr>
                <w:color w:val="000000" w:themeColor="text1"/>
              </w:rPr>
              <w:t>inst</w:t>
            </w:r>
            <w:proofErr w:type="spellEnd"/>
            <w:r>
              <w:rPr>
                <w:color w:val="000000" w:themeColor="text1"/>
              </w:rPr>
              <w:t>/</w:t>
            </w:r>
            <w:proofErr w:type="spellStart"/>
            <w:r>
              <w:rPr>
                <w:color w:val="000000" w:themeColor="text1"/>
              </w:rPr>
              <w:t>motsv</w:t>
            </w:r>
            <w:proofErr w:type="spellEnd"/>
            <w:r w:rsidRPr="00595A06">
              <w:rPr>
                <w:color w:val="000000" w:themeColor="text1"/>
              </w:rPr>
              <w:t>)</w:t>
            </w:r>
          </w:p>
        </w:tc>
      </w:tr>
      <w:tr w:rsidR="00E42964" w:rsidRPr="003D20BD" w14:paraId="662CA678" w14:textId="77777777" w:rsidTr="00BC5A1A">
        <w:tc>
          <w:tcPr>
            <w:cnfStyle w:val="001000000000" w:firstRow="0" w:lastRow="0" w:firstColumn="1" w:lastColumn="0" w:oddVBand="0" w:evenVBand="0" w:oddHBand="0" w:evenHBand="0" w:firstRowFirstColumn="0" w:firstRowLastColumn="0" w:lastRowFirstColumn="0" w:lastRowLastColumn="0"/>
            <w:tcW w:w="0" w:type="auto"/>
          </w:tcPr>
          <w:p w14:paraId="0646BB27" w14:textId="29BA883E" w:rsidR="00E42964" w:rsidRDefault="00E42964" w:rsidP="00E42964">
            <w:pPr>
              <w:rPr>
                <w:lang w:eastAsia="sv-SE"/>
              </w:rPr>
            </w:pPr>
            <w:r>
              <w:t>Enklare</w:t>
            </w:r>
            <w:r>
              <w:rPr>
                <w:spacing w:val="-3"/>
              </w:rPr>
              <w:t xml:space="preserve"> </w:t>
            </w:r>
            <w:r>
              <w:t>tillställning</w:t>
            </w:r>
            <w:r>
              <w:rPr>
                <w:spacing w:val="-5"/>
              </w:rPr>
              <w:t xml:space="preserve"> </w:t>
            </w:r>
            <w:r>
              <w:t>vid</w:t>
            </w:r>
            <w:r>
              <w:rPr>
                <w:spacing w:val="-4"/>
              </w:rPr>
              <w:t xml:space="preserve"> </w:t>
            </w:r>
            <w:r>
              <w:rPr>
                <w:spacing w:val="-2"/>
              </w:rPr>
              <w:t>examination</w:t>
            </w:r>
          </w:p>
        </w:tc>
        <w:tc>
          <w:tcPr>
            <w:tcW w:w="0" w:type="auto"/>
          </w:tcPr>
          <w:p w14:paraId="62867014" w14:textId="5DEB71FA" w:rsidR="00E42964" w:rsidRPr="00863F3F" w:rsidRDefault="00E42964" w:rsidP="00E42964">
            <w:pPr>
              <w:cnfStyle w:val="000000000000" w:firstRow="0" w:lastRow="0" w:firstColumn="0" w:lastColumn="0" w:oddVBand="0" w:evenVBand="0" w:oddHBand="0" w:evenHBand="0" w:firstRowFirstColumn="0" w:firstRowLastColumn="0" w:lastRowFirstColumn="0" w:lastRowLastColumn="0"/>
            </w:pPr>
            <w:r>
              <w:t>Enklare förtäring vid disputationsmottagning på institutionen. Exempelvis tårta/snittar och alkoholfritt bubbel</w:t>
            </w:r>
          </w:p>
        </w:tc>
        <w:tc>
          <w:tcPr>
            <w:tcW w:w="0" w:type="auto"/>
          </w:tcPr>
          <w:p w14:paraId="5A868FD9" w14:textId="52264B56" w:rsidR="00E42964" w:rsidRPr="003D20BD" w:rsidRDefault="00E42964" w:rsidP="00E4296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150 kr/person</w:t>
            </w:r>
          </w:p>
        </w:tc>
        <w:tc>
          <w:tcPr>
            <w:tcW w:w="0" w:type="auto"/>
          </w:tcPr>
          <w:p w14:paraId="774956D7" w14:textId="34EAB54F" w:rsidR="00E42964" w:rsidRDefault="00E42964" w:rsidP="00E4296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53955C3B" w14:textId="7C228CCD" w:rsidR="00E42964" w:rsidRPr="00260006" w:rsidRDefault="00E42964" w:rsidP="00E42964">
            <w:pPr>
              <w:cnfStyle w:val="000000000000" w:firstRow="0" w:lastRow="0" w:firstColumn="0" w:lastColumn="0" w:oddVBand="0" w:evenVBand="0" w:oddHBand="0" w:evenHBand="0" w:firstRowFirstColumn="0" w:firstRowLastColumn="0" w:lastRowFirstColumn="0" w:lastRowLastColumn="0"/>
            </w:pPr>
            <w:r>
              <w:t>Ja</w:t>
            </w:r>
          </w:p>
        </w:tc>
        <w:tc>
          <w:tcPr>
            <w:tcW w:w="0" w:type="auto"/>
          </w:tcPr>
          <w:p w14:paraId="24003374" w14:textId="71EAD3A6" w:rsidR="00E42964" w:rsidRDefault="00E42964" w:rsidP="00E4296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4981</w:t>
            </w:r>
          </w:p>
        </w:tc>
        <w:tc>
          <w:tcPr>
            <w:tcW w:w="0" w:type="auto"/>
          </w:tcPr>
          <w:p w14:paraId="48D18BCE" w14:textId="77777777" w:rsidR="00E42964" w:rsidRDefault="00E42964" w:rsidP="00E42964">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Syfte</w:t>
            </w:r>
          </w:p>
          <w:p w14:paraId="29ED3AD3" w14:textId="77777777" w:rsidR="00E42964" w:rsidRDefault="00E42964" w:rsidP="00E42964">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36C2B1D2" w14:textId="0CF67417" w:rsidR="00E42964" w:rsidRDefault="00E42964" w:rsidP="00E42964">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595A06">
              <w:rPr>
                <w:color w:val="000000" w:themeColor="text1"/>
              </w:rPr>
              <w:t xml:space="preserve">Deltagarförteckning (namn och </w:t>
            </w:r>
            <w:proofErr w:type="spellStart"/>
            <w:r>
              <w:rPr>
                <w:color w:val="000000" w:themeColor="text1"/>
              </w:rPr>
              <w:t>inst</w:t>
            </w:r>
            <w:proofErr w:type="spellEnd"/>
            <w:r>
              <w:rPr>
                <w:color w:val="000000" w:themeColor="text1"/>
              </w:rPr>
              <w:t>/</w:t>
            </w:r>
            <w:proofErr w:type="spellStart"/>
            <w:r>
              <w:rPr>
                <w:color w:val="000000" w:themeColor="text1"/>
              </w:rPr>
              <w:t>motsv</w:t>
            </w:r>
            <w:proofErr w:type="spellEnd"/>
            <w:r w:rsidRPr="00595A06">
              <w:rPr>
                <w:color w:val="000000" w:themeColor="text1"/>
              </w:rPr>
              <w:t>)</w:t>
            </w:r>
          </w:p>
        </w:tc>
      </w:tr>
    </w:tbl>
    <w:p w14:paraId="6A68CAC9" w14:textId="50422262" w:rsidR="00BA3002" w:rsidRDefault="00BA3002" w:rsidP="001F6464">
      <w:pPr>
        <w:rPr>
          <w:sz w:val="24"/>
          <w:szCs w:val="24"/>
        </w:rPr>
      </w:pPr>
    </w:p>
    <w:p w14:paraId="142DE2D8" w14:textId="77777777" w:rsidR="00BA3002" w:rsidRDefault="00BA3002">
      <w:pPr>
        <w:spacing w:after="160"/>
        <w:rPr>
          <w:sz w:val="24"/>
          <w:szCs w:val="24"/>
        </w:rPr>
      </w:pPr>
      <w:r>
        <w:rPr>
          <w:sz w:val="24"/>
          <w:szCs w:val="24"/>
        </w:rPr>
        <w:br w:type="page"/>
      </w:r>
    </w:p>
    <w:p w14:paraId="3F6438C2" w14:textId="6411F787" w:rsidR="00BA3002" w:rsidRDefault="00BA3002" w:rsidP="00BA3002">
      <w:pPr>
        <w:pStyle w:val="Rubrik1"/>
      </w:pPr>
      <w:r>
        <w:lastRenderedPageBreak/>
        <w:t xml:space="preserve">Gåvor till </w:t>
      </w:r>
      <w:r w:rsidR="00EE0C62">
        <w:t>anställda</w:t>
      </w:r>
    </w:p>
    <w:p w14:paraId="02E23E7A" w14:textId="628EDED0" w:rsidR="00BA3002" w:rsidRPr="00863F3F" w:rsidRDefault="00F4229B" w:rsidP="00BA3002">
      <w:pPr>
        <w:rPr>
          <w:lang w:eastAsia="sv-SE"/>
        </w:rPr>
      </w:pPr>
      <w:r w:rsidRPr="00116ABE">
        <w:rPr>
          <w:lang w:eastAsia="sv-SE"/>
        </w:rPr>
        <w:t xml:space="preserve">Gåvor till anställda är i normalfallet skattepliktiga och förmånen värderas till marknadsvärdet. </w:t>
      </w:r>
      <w:r>
        <w:rPr>
          <w:lang w:eastAsia="sv-SE"/>
        </w:rPr>
        <w:t>J</w:t>
      </w:r>
      <w:r w:rsidRPr="00116ABE">
        <w:rPr>
          <w:lang w:eastAsia="sv-SE"/>
        </w:rPr>
        <w:t>ubileumsgåva</w:t>
      </w:r>
      <w:r>
        <w:rPr>
          <w:lang w:eastAsia="sv-SE"/>
        </w:rPr>
        <w:t xml:space="preserve"> och minnesgåva</w:t>
      </w:r>
      <w:r w:rsidRPr="00116ABE">
        <w:rPr>
          <w:lang w:eastAsia="sv-SE"/>
        </w:rPr>
        <w:t xml:space="preserve"> från arbetsgivaren är under vissa förutsättningar skattefri för de anställda</w:t>
      </w:r>
      <w:r w:rsidR="003F79EA">
        <w:rPr>
          <w:lang w:eastAsia="sv-SE"/>
        </w:rPr>
        <w:t>.</w:t>
      </w:r>
    </w:p>
    <w:tbl>
      <w:tblPr>
        <w:tblStyle w:val="Rutntstabell4dekorfrg5"/>
        <w:tblW w:w="0" w:type="auto"/>
        <w:tblLook w:val="04A0" w:firstRow="1" w:lastRow="0" w:firstColumn="1" w:lastColumn="0" w:noHBand="0" w:noVBand="1"/>
      </w:tblPr>
      <w:tblGrid>
        <w:gridCol w:w="2005"/>
        <w:gridCol w:w="4225"/>
        <w:gridCol w:w="2061"/>
        <w:gridCol w:w="2062"/>
        <w:gridCol w:w="1463"/>
        <w:gridCol w:w="803"/>
        <w:gridCol w:w="2769"/>
      </w:tblGrid>
      <w:tr w:rsidR="00BA3002" w:rsidRPr="003D20BD" w14:paraId="1D794B6A" w14:textId="77777777" w:rsidTr="001622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3C837330" w14:textId="77777777" w:rsidR="00BA3002" w:rsidRPr="003D20BD" w:rsidRDefault="00BA3002" w:rsidP="00B902A4">
            <w:pPr>
              <w:spacing w:after="0" w:line="300" w:lineRule="auto"/>
              <w:rPr>
                <w:color w:val="FFFFFF" w:themeColor="background1"/>
              </w:rPr>
            </w:pPr>
            <w:r w:rsidRPr="003D20BD">
              <w:rPr>
                <w:color w:val="FFFFFF" w:themeColor="background1"/>
              </w:rPr>
              <w:t>Händelse</w:t>
            </w:r>
          </w:p>
        </w:tc>
        <w:tc>
          <w:tcPr>
            <w:tcW w:w="0" w:type="auto"/>
          </w:tcPr>
          <w:p w14:paraId="19E6BA01"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437A805F"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4D9B8557"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625749B9"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Pr>
                <w:color w:val="FFFFFF" w:themeColor="background1"/>
              </w:rPr>
              <w:t>avdrag</w:t>
            </w:r>
          </w:p>
        </w:tc>
        <w:tc>
          <w:tcPr>
            <w:tcW w:w="0" w:type="auto"/>
          </w:tcPr>
          <w:p w14:paraId="49B4265B"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1F305D55" w14:textId="77777777" w:rsidR="00BA3002" w:rsidRPr="003D20BD" w:rsidRDefault="00BA3002"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BA3002" w:rsidRPr="003D20BD" w14:paraId="35A690F6" w14:textId="77777777" w:rsidTr="00162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4EEA90" w14:textId="0C60E12E" w:rsidR="00BA3002" w:rsidRPr="003D20BD" w:rsidRDefault="00CF1102" w:rsidP="00B902A4">
            <w:pPr>
              <w:rPr>
                <w:color w:val="000000" w:themeColor="text1"/>
              </w:rPr>
            </w:pPr>
            <w:r>
              <w:rPr>
                <w:lang w:eastAsia="sv-SE"/>
              </w:rPr>
              <w:t>Minnesgåva</w:t>
            </w:r>
          </w:p>
        </w:tc>
        <w:tc>
          <w:tcPr>
            <w:tcW w:w="0" w:type="auto"/>
          </w:tcPr>
          <w:p w14:paraId="416B0B1C" w14:textId="77777777" w:rsidR="00652773" w:rsidRDefault="00652773" w:rsidP="003B659A">
            <w:pPr>
              <w:cnfStyle w:val="000000100000" w:firstRow="0" w:lastRow="0" w:firstColumn="0" w:lastColumn="0" w:oddVBand="0" w:evenVBand="0" w:oddHBand="1" w:evenHBand="0" w:firstRowFirstColumn="0" w:firstRowLastColumn="0" w:lastRowFirstColumn="0" w:lastRowLastColumn="0"/>
            </w:pPr>
            <w:r>
              <w:t>E</w:t>
            </w:r>
            <w:r w:rsidRPr="00652773">
              <w:t>ndast till varaktigt anställda, dvs. med minst 6 års anställningstid</w:t>
            </w:r>
            <w:r>
              <w:t>.</w:t>
            </w:r>
          </w:p>
          <w:p w14:paraId="592C89D4" w14:textId="77777777" w:rsidR="003B659A" w:rsidRDefault="003B659A" w:rsidP="003B659A">
            <w:pPr>
              <w:cnfStyle w:val="000000100000" w:firstRow="0" w:lastRow="0" w:firstColumn="0" w:lastColumn="0" w:oddVBand="0" w:evenVBand="0" w:oddHBand="1" w:evenHBand="0" w:firstRowFirstColumn="0" w:firstRowLastColumn="0" w:lastRowFirstColumn="0" w:lastRowLastColumn="0"/>
            </w:pPr>
            <w:r w:rsidRPr="003B659A">
              <w:t xml:space="preserve">Minnesgåva (utöver </w:t>
            </w:r>
            <w:proofErr w:type="spellStart"/>
            <w:r w:rsidRPr="003B659A">
              <w:t>NoR</w:t>
            </w:r>
            <w:proofErr w:type="spellEnd"/>
            <w:r w:rsidRPr="003B659A">
              <w:t>) får endast delas ut i samband med anställningens upphörande.</w:t>
            </w:r>
          </w:p>
          <w:p w14:paraId="14AA7EEC" w14:textId="1CB065CE" w:rsidR="00F26E58" w:rsidRPr="00260006" w:rsidRDefault="00F26E58" w:rsidP="003B659A">
            <w:pPr>
              <w:cnfStyle w:val="000000100000" w:firstRow="0" w:lastRow="0" w:firstColumn="0" w:lastColumn="0" w:oddVBand="0" w:evenVBand="0" w:oddHBand="1" w:evenHBand="0" w:firstRowFirstColumn="0" w:firstRowLastColumn="0" w:lastRowFirstColumn="0" w:lastRowLastColumn="0"/>
            </w:pPr>
            <w:r>
              <w:rPr>
                <w:lang w:eastAsia="sv-SE"/>
              </w:rPr>
              <w:t>Enklare förtäring får serveras exempelvis kaffe och tårta.</w:t>
            </w:r>
          </w:p>
        </w:tc>
        <w:tc>
          <w:tcPr>
            <w:tcW w:w="0" w:type="auto"/>
          </w:tcPr>
          <w:p w14:paraId="6BD3DEB3" w14:textId="75D29E79" w:rsidR="00BA3002" w:rsidRPr="003D20BD" w:rsidRDefault="007E62DE"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1 000 kr</w:t>
            </w:r>
          </w:p>
        </w:tc>
        <w:tc>
          <w:tcPr>
            <w:tcW w:w="0" w:type="auto"/>
          </w:tcPr>
          <w:p w14:paraId="3A13775B" w14:textId="77777777" w:rsidR="00BA3002" w:rsidRPr="003D20BD" w:rsidRDefault="00BA3002"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17D6C17E" w14:textId="4ECABDEC" w:rsidR="00BA3002" w:rsidRPr="003D20BD" w:rsidRDefault="008912C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24C9B3AD" w14:textId="7EDDE55E" w:rsidR="00BA3002" w:rsidRPr="003D20BD" w:rsidRDefault="008912C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4981</w:t>
            </w:r>
          </w:p>
        </w:tc>
        <w:tc>
          <w:tcPr>
            <w:tcW w:w="0" w:type="auto"/>
          </w:tcPr>
          <w:p w14:paraId="68FEB076" w14:textId="77777777" w:rsidR="00BA3002" w:rsidRDefault="00BA3002" w:rsidP="00BA300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0DC49D0D" w14:textId="77777777" w:rsidR="00BA3002" w:rsidRDefault="00BA3002" w:rsidP="00BA300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4AC9AAB4" w14:textId="1CE9B64B" w:rsidR="00BA3002" w:rsidRPr="003D20BD" w:rsidRDefault="00BA3002" w:rsidP="00BA3002">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Mottagare (namn </w:t>
            </w:r>
            <w:r w:rsidR="00225E27">
              <w:rPr>
                <w:color w:val="000000" w:themeColor="text1"/>
              </w:rPr>
              <w:t xml:space="preserve">och </w:t>
            </w:r>
            <w:proofErr w:type="spellStart"/>
            <w:r w:rsidR="00225E27">
              <w:rPr>
                <w:color w:val="000000" w:themeColor="text1"/>
              </w:rPr>
              <w:t>inst</w:t>
            </w:r>
            <w:proofErr w:type="spellEnd"/>
            <w:r w:rsidR="00225E27">
              <w:rPr>
                <w:color w:val="000000" w:themeColor="text1"/>
              </w:rPr>
              <w:t>/</w:t>
            </w:r>
            <w:proofErr w:type="spellStart"/>
            <w:r w:rsidR="00225E27">
              <w:rPr>
                <w:color w:val="000000" w:themeColor="text1"/>
              </w:rPr>
              <w:t>motsv</w:t>
            </w:r>
            <w:proofErr w:type="spellEnd"/>
            <w:r>
              <w:rPr>
                <w:color w:val="000000" w:themeColor="text1"/>
              </w:rPr>
              <w:t>)</w:t>
            </w:r>
          </w:p>
        </w:tc>
      </w:tr>
      <w:tr w:rsidR="00BA3002" w:rsidRPr="003D20BD" w14:paraId="0B36C6B1" w14:textId="77777777" w:rsidTr="00162285">
        <w:tc>
          <w:tcPr>
            <w:cnfStyle w:val="001000000000" w:firstRow="0" w:lastRow="0" w:firstColumn="1" w:lastColumn="0" w:oddVBand="0" w:evenVBand="0" w:oddHBand="0" w:evenHBand="0" w:firstRowFirstColumn="0" w:firstRowLastColumn="0" w:lastRowFirstColumn="0" w:lastRowLastColumn="0"/>
            <w:tcW w:w="0" w:type="auto"/>
          </w:tcPr>
          <w:p w14:paraId="5213F17A" w14:textId="2A0A96E8" w:rsidR="00BA3002" w:rsidRPr="003D20BD" w:rsidRDefault="00CF1102" w:rsidP="00B902A4">
            <w:pPr>
              <w:rPr>
                <w:b w:val="0"/>
                <w:bCs w:val="0"/>
                <w:color w:val="000000" w:themeColor="text1"/>
              </w:rPr>
            </w:pPr>
            <w:r>
              <w:rPr>
                <w:lang w:eastAsia="sv-SE"/>
              </w:rPr>
              <w:t>Nit och redlighet</w:t>
            </w:r>
          </w:p>
        </w:tc>
        <w:tc>
          <w:tcPr>
            <w:tcW w:w="0" w:type="auto"/>
          </w:tcPr>
          <w:p w14:paraId="4624600B" w14:textId="77777777" w:rsidR="00BA3002" w:rsidRDefault="002816CD" w:rsidP="00B902A4">
            <w:pPr>
              <w:cnfStyle w:val="000000000000" w:firstRow="0" w:lastRow="0" w:firstColumn="0" w:lastColumn="0" w:oddVBand="0" w:evenVBand="0" w:oddHBand="0" w:evenHBand="0" w:firstRowFirstColumn="0" w:firstRowLastColumn="0" w:lastRowFirstColumn="0" w:lastRowLastColumn="0"/>
            </w:pPr>
            <w:r w:rsidRPr="002816CD">
              <w:t xml:space="preserve">Utdelning av </w:t>
            </w:r>
            <w:proofErr w:type="spellStart"/>
            <w:r w:rsidRPr="002816CD">
              <w:t>NoR</w:t>
            </w:r>
            <w:proofErr w:type="spellEnd"/>
            <w:r w:rsidRPr="002816CD">
              <w:t xml:space="preserve"> (Nit och Redlighet) vid statlig tjänst i minst 30 år eller 25 år vid pension.</w:t>
            </w:r>
          </w:p>
          <w:p w14:paraId="6223B36E" w14:textId="6E4586EC" w:rsidR="00461B39" w:rsidRPr="003D20BD" w:rsidRDefault="00461B39" w:rsidP="00B902A4">
            <w:pPr>
              <w:cnfStyle w:val="000000000000" w:firstRow="0" w:lastRow="0" w:firstColumn="0" w:lastColumn="0" w:oddVBand="0" w:evenVBand="0" w:oddHBand="0" w:evenHBand="0" w:firstRowFirstColumn="0" w:firstRowLastColumn="0" w:lastRowFirstColumn="0" w:lastRowLastColumn="0"/>
            </w:pPr>
            <w:r>
              <w:t>Administreras av HR-avdelningen.</w:t>
            </w:r>
          </w:p>
        </w:tc>
        <w:tc>
          <w:tcPr>
            <w:tcW w:w="0" w:type="auto"/>
          </w:tcPr>
          <w:p w14:paraId="0EA76233" w14:textId="2F9A0F5F" w:rsidR="00BA3002" w:rsidRPr="003D20BD" w:rsidRDefault="00512D67" w:rsidP="00512D67">
            <w:pPr>
              <w:cnfStyle w:val="000000000000" w:firstRow="0" w:lastRow="0" w:firstColumn="0" w:lastColumn="0" w:oddVBand="0" w:evenVBand="0" w:oddHBand="0" w:evenHBand="0" w:firstRowFirstColumn="0" w:firstRowLastColumn="0" w:lastRowFirstColumn="0" w:lastRowLastColumn="0"/>
            </w:pPr>
            <w:r w:rsidRPr="00512D67">
              <w:t>Fastställda regler för staten</w:t>
            </w:r>
            <w:r w:rsidR="00461B39">
              <w:t>.</w:t>
            </w:r>
          </w:p>
        </w:tc>
        <w:tc>
          <w:tcPr>
            <w:tcW w:w="0" w:type="auto"/>
          </w:tcPr>
          <w:p w14:paraId="466EECD5" w14:textId="77777777" w:rsidR="00BA3002" w:rsidRPr="003D20BD" w:rsidRDefault="00BA3002"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28808AF6" w14:textId="257C2C55" w:rsidR="00BA3002" w:rsidRPr="003D20BD" w:rsidRDefault="00512D67" w:rsidP="00B902A4">
            <w:pPr>
              <w:cnfStyle w:val="000000000000" w:firstRow="0" w:lastRow="0" w:firstColumn="0" w:lastColumn="0" w:oddVBand="0" w:evenVBand="0" w:oddHBand="0" w:evenHBand="0" w:firstRowFirstColumn="0" w:firstRowLastColumn="0" w:lastRowFirstColumn="0" w:lastRowLastColumn="0"/>
            </w:pPr>
            <w:r>
              <w:t>Ja</w:t>
            </w:r>
          </w:p>
        </w:tc>
        <w:tc>
          <w:tcPr>
            <w:tcW w:w="0" w:type="auto"/>
          </w:tcPr>
          <w:p w14:paraId="665FC234" w14:textId="13759F8F" w:rsidR="00BA3002" w:rsidRPr="003D20BD" w:rsidRDefault="00512D67"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4981</w:t>
            </w:r>
          </w:p>
        </w:tc>
        <w:tc>
          <w:tcPr>
            <w:tcW w:w="0" w:type="auto"/>
          </w:tcPr>
          <w:p w14:paraId="6C5552E7" w14:textId="4D4F24EE" w:rsidR="00512D67" w:rsidRDefault="00512D67" w:rsidP="00512D67">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Syfte</w:t>
            </w:r>
          </w:p>
          <w:p w14:paraId="1EC1C91D" w14:textId="7CAF4E21" w:rsidR="00512D67" w:rsidRDefault="00512D67" w:rsidP="00512D67">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45E8B363" w14:textId="0B4D173C" w:rsidR="00BA3002" w:rsidRPr="00260006" w:rsidRDefault="00512D67" w:rsidP="00512D67">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Mottagare (namn och </w:t>
            </w:r>
            <w:proofErr w:type="spellStart"/>
            <w:r>
              <w:rPr>
                <w:color w:val="000000" w:themeColor="text1"/>
              </w:rPr>
              <w:t>inst</w:t>
            </w:r>
            <w:proofErr w:type="spellEnd"/>
            <w:r>
              <w:rPr>
                <w:color w:val="000000" w:themeColor="text1"/>
              </w:rPr>
              <w:t>/</w:t>
            </w:r>
            <w:proofErr w:type="spellStart"/>
            <w:r>
              <w:rPr>
                <w:color w:val="000000" w:themeColor="text1"/>
              </w:rPr>
              <w:t>motsv</w:t>
            </w:r>
            <w:proofErr w:type="spellEnd"/>
            <w:r>
              <w:rPr>
                <w:color w:val="000000" w:themeColor="text1"/>
              </w:rPr>
              <w:t>)</w:t>
            </w:r>
          </w:p>
        </w:tc>
      </w:tr>
      <w:tr w:rsidR="00CF1102" w:rsidRPr="003D20BD" w14:paraId="0D118773" w14:textId="77777777" w:rsidTr="00162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A874A28" w14:textId="372F3F5E" w:rsidR="00CF1102" w:rsidRDefault="006D1611" w:rsidP="00B902A4">
            <w:pPr>
              <w:rPr>
                <w:lang w:eastAsia="sv-SE"/>
              </w:rPr>
            </w:pPr>
            <w:r>
              <w:rPr>
                <w:lang w:eastAsia="sv-SE"/>
              </w:rPr>
              <w:t>Blomster-uppvaktning</w:t>
            </w:r>
          </w:p>
        </w:tc>
        <w:tc>
          <w:tcPr>
            <w:tcW w:w="0" w:type="auto"/>
          </w:tcPr>
          <w:p w14:paraId="5902DA47" w14:textId="77777777" w:rsidR="002D2722" w:rsidRDefault="002D2722" w:rsidP="002D2722">
            <w:pPr>
              <w:cnfStyle w:val="000000100000" w:firstRow="0" w:lastRow="0" w:firstColumn="0" w:lastColumn="0" w:oddVBand="0" w:evenVBand="0" w:oddHBand="1" w:evenHBand="0" w:firstRowFirstColumn="0" w:firstRowLastColumn="0" w:lastRowFirstColumn="0" w:lastRowLastColumn="0"/>
              <w:rPr>
                <w:lang w:eastAsia="sv-SE"/>
              </w:rPr>
            </w:pPr>
            <w:r>
              <w:rPr>
                <w:lang w:eastAsia="sv-SE"/>
              </w:rPr>
              <w:t xml:space="preserve">Blomsteruppvaktning får lämnas vid följande tillfällen: </w:t>
            </w:r>
          </w:p>
          <w:p w14:paraId="5D7CA84A" w14:textId="77777777" w:rsidR="002D2722" w:rsidRDefault="002D2722" w:rsidP="002D2722">
            <w:pPr>
              <w:pStyle w:val="Liststycke"/>
              <w:numPr>
                <w:ilvl w:val="0"/>
                <w:numId w:val="25"/>
              </w:numPr>
              <w:cnfStyle w:val="000000100000" w:firstRow="0" w:lastRow="0" w:firstColumn="0" w:lastColumn="0" w:oddVBand="0" w:evenVBand="0" w:oddHBand="1" w:evenHBand="0" w:firstRowFirstColumn="0" w:firstRowLastColumn="0" w:lastRowFirstColumn="0" w:lastRowLastColumn="0"/>
              <w:rPr>
                <w:lang w:eastAsia="sv-SE"/>
              </w:rPr>
            </w:pPr>
            <w:r>
              <w:rPr>
                <w:lang w:eastAsia="sv-SE"/>
              </w:rPr>
              <w:t>Anställd som fyller 50 år. Rektors sekreterare överlämnar blommor.</w:t>
            </w:r>
          </w:p>
          <w:p w14:paraId="1250F833" w14:textId="77777777" w:rsidR="002D2722" w:rsidRDefault="002D2722" w:rsidP="002D2722">
            <w:pPr>
              <w:pStyle w:val="Liststycke"/>
              <w:numPr>
                <w:ilvl w:val="0"/>
                <w:numId w:val="25"/>
              </w:numPr>
              <w:cnfStyle w:val="000000100000" w:firstRow="0" w:lastRow="0" w:firstColumn="0" w:lastColumn="0" w:oddVBand="0" w:evenVBand="0" w:oddHBand="1" w:evenHBand="0" w:firstRowFirstColumn="0" w:firstRowLastColumn="0" w:lastRowFirstColumn="0" w:lastRowLastColumn="0"/>
              <w:rPr>
                <w:lang w:eastAsia="sv-SE"/>
              </w:rPr>
            </w:pPr>
            <w:r>
              <w:t>Anställningens upphörande (inklusive pensionsavgång)</w:t>
            </w:r>
          </w:p>
          <w:p w14:paraId="474E83C9" w14:textId="77777777" w:rsidR="002D2722" w:rsidRDefault="002D2722" w:rsidP="002D2722">
            <w:pPr>
              <w:pStyle w:val="Liststycke"/>
              <w:numPr>
                <w:ilvl w:val="0"/>
                <w:numId w:val="25"/>
              </w:numPr>
              <w:cnfStyle w:val="000000100000" w:firstRow="0" w:lastRow="0" w:firstColumn="0" w:lastColumn="0" w:oddVBand="0" w:evenVBand="0" w:oddHBand="1" w:evenHBand="0" w:firstRowFirstColumn="0" w:firstRowLastColumn="0" w:lastRowFirstColumn="0" w:lastRowLastColumn="0"/>
              <w:rPr>
                <w:lang w:eastAsia="sv-SE"/>
              </w:rPr>
            </w:pPr>
            <w:r>
              <w:t>Disputation</w:t>
            </w:r>
          </w:p>
          <w:p w14:paraId="1BC8F79B" w14:textId="20C41F63" w:rsidR="000C3159" w:rsidRDefault="006259A0" w:rsidP="002D2722">
            <w:pPr>
              <w:pStyle w:val="Liststycke"/>
              <w:numPr>
                <w:ilvl w:val="0"/>
                <w:numId w:val="25"/>
              </w:numPr>
              <w:cnfStyle w:val="000000100000" w:firstRow="0" w:lastRow="0" w:firstColumn="0" w:lastColumn="0" w:oddVBand="0" w:evenVBand="0" w:oddHBand="1" w:evenHBand="0" w:firstRowFirstColumn="0" w:firstRowLastColumn="0" w:lastRowFirstColumn="0" w:lastRowLastColumn="0"/>
              <w:rPr>
                <w:lang w:eastAsia="sv-SE"/>
              </w:rPr>
            </w:pPr>
            <w:r w:rsidRPr="004A6D14">
              <w:t>När nämndledamot avslutar sitt uppdrag</w:t>
            </w:r>
          </w:p>
          <w:p w14:paraId="03349270" w14:textId="2B0A7069" w:rsidR="00CF1102" w:rsidRPr="00863F3F" w:rsidRDefault="002D2722" w:rsidP="002D2722">
            <w:pPr>
              <w:pStyle w:val="Liststycke"/>
              <w:numPr>
                <w:ilvl w:val="0"/>
                <w:numId w:val="25"/>
              </w:numPr>
              <w:cnfStyle w:val="000000100000" w:firstRow="0" w:lastRow="0" w:firstColumn="0" w:lastColumn="0" w:oddVBand="0" w:evenVBand="0" w:oddHBand="1" w:evenHBand="0" w:firstRowFirstColumn="0" w:firstRowLastColumn="0" w:lastRowFirstColumn="0" w:lastRowLastColumn="0"/>
            </w:pPr>
            <w:r>
              <w:t>Längre tids sjukdom</w:t>
            </w:r>
          </w:p>
        </w:tc>
        <w:tc>
          <w:tcPr>
            <w:tcW w:w="0" w:type="auto"/>
          </w:tcPr>
          <w:p w14:paraId="12E2851E" w14:textId="31963FE6" w:rsidR="00CF1102" w:rsidRPr="003D20BD" w:rsidRDefault="000C3159" w:rsidP="00B902A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400 kr</w:t>
            </w:r>
            <w:r>
              <w:rPr>
                <w:color w:val="000000" w:themeColor="text1"/>
              </w:rPr>
              <w:br/>
              <w:t>(exkl. ev. budavgift)</w:t>
            </w:r>
          </w:p>
        </w:tc>
        <w:tc>
          <w:tcPr>
            <w:tcW w:w="0" w:type="auto"/>
          </w:tcPr>
          <w:p w14:paraId="17198CBF" w14:textId="04CF44E3" w:rsidR="00CF1102" w:rsidRDefault="001E0337" w:rsidP="00B902A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4A393262" w14:textId="715DD891" w:rsidR="00CF1102" w:rsidRPr="00260006" w:rsidRDefault="001E0337" w:rsidP="00B902A4">
            <w:pPr>
              <w:cnfStyle w:val="000000100000" w:firstRow="0" w:lastRow="0" w:firstColumn="0" w:lastColumn="0" w:oddVBand="0" w:evenVBand="0" w:oddHBand="1" w:evenHBand="0" w:firstRowFirstColumn="0" w:firstRowLastColumn="0" w:lastRowFirstColumn="0" w:lastRowLastColumn="0"/>
            </w:pPr>
            <w:r>
              <w:t>Ja</w:t>
            </w:r>
          </w:p>
        </w:tc>
        <w:tc>
          <w:tcPr>
            <w:tcW w:w="0" w:type="auto"/>
          </w:tcPr>
          <w:p w14:paraId="0F4EBFE2" w14:textId="405C062B" w:rsidR="00CF1102" w:rsidRDefault="00DF1B64" w:rsidP="00B902A4">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4981</w:t>
            </w:r>
          </w:p>
        </w:tc>
        <w:tc>
          <w:tcPr>
            <w:tcW w:w="0" w:type="auto"/>
          </w:tcPr>
          <w:p w14:paraId="4660D38E" w14:textId="77777777" w:rsidR="00DF1B64" w:rsidRDefault="00DF1B64" w:rsidP="00DF1B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0BA0C5A8" w14:textId="77777777" w:rsidR="00DF1B64" w:rsidRDefault="00DF1B64" w:rsidP="00DF1B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5B23F241" w14:textId="31CB740E" w:rsidR="00CF1102" w:rsidRDefault="00DF1B64" w:rsidP="00DF1B64">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Mottagare (namn och </w:t>
            </w:r>
            <w:proofErr w:type="spellStart"/>
            <w:r>
              <w:rPr>
                <w:color w:val="000000" w:themeColor="text1"/>
              </w:rPr>
              <w:t>inst</w:t>
            </w:r>
            <w:proofErr w:type="spellEnd"/>
            <w:r>
              <w:rPr>
                <w:color w:val="000000" w:themeColor="text1"/>
              </w:rPr>
              <w:t>/</w:t>
            </w:r>
            <w:proofErr w:type="spellStart"/>
            <w:r>
              <w:rPr>
                <w:color w:val="000000" w:themeColor="text1"/>
              </w:rPr>
              <w:t>motsv</w:t>
            </w:r>
            <w:proofErr w:type="spellEnd"/>
            <w:r>
              <w:rPr>
                <w:color w:val="000000" w:themeColor="text1"/>
              </w:rPr>
              <w:t>)</w:t>
            </w:r>
          </w:p>
        </w:tc>
      </w:tr>
      <w:tr w:rsidR="00CF1102" w:rsidRPr="003D20BD" w14:paraId="4A1A9C81" w14:textId="77777777" w:rsidTr="00162285">
        <w:tc>
          <w:tcPr>
            <w:cnfStyle w:val="001000000000" w:firstRow="0" w:lastRow="0" w:firstColumn="1" w:lastColumn="0" w:oddVBand="0" w:evenVBand="0" w:oddHBand="0" w:evenHBand="0" w:firstRowFirstColumn="0" w:firstRowLastColumn="0" w:lastRowFirstColumn="0" w:lastRowLastColumn="0"/>
            <w:tcW w:w="0" w:type="auto"/>
          </w:tcPr>
          <w:p w14:paraId="447E1923" w14:textId="1612565B" w:rsidR="00CF1102" w:rsidRDefault="00C9023F" w:rsidP="00B902A4">
            <w:pPr>
              <w:rPr>
                <w:lang w:eastAsia="sv-SE"/>
              </w:rPr>
            </w:pPr>
            <w:bookmarkStart w:id="2" w:name="_Toc227910523"/>
            <w:r w:rsidRPr="00116ABE">
              <w:rPr>
                <w:lang w:eastAsia="sv-SE"/>
              </w:rPr>
              <w:t xml:space="preserve">Kondoleans vid </w:t>
            </w:r>
            <w:r w:rsidR="00874893">
              <w:rPr>
                <w:lang w:eastAsia="sv-SE"/>
              </w:rPr>
              <w:t xml:space="preserve">anställds </w:t>
            </w:r>
            <w:r w:rsidRPr="00116ABE">
              <w:rPr>
                <w:lang w:eastAsia="sv-SE"/>
              </w:rPr>
              <w:t>dödsfall</w:t>
            </w:r>
            <w:bookmarkEnd w:id="2"/>
            <w:r w:rsidRPr="00116ABE">
              <w:rPr>
                <w:lang w:eastAsia="sv-SE"/>
              </w:rPr>
              <w:t xml:space="preserve"> </w:t>
            </w:r>
          </w:p>
        </w:tc>
        <w:tc>
          <w:tcPr>
            <w:tcW w:w="0" w:type="auto"/>
          </w:tcPr>
          <w:p w14:paraId="50A0EFEF" w14:textId="77777777" w:rsidR="00EA3B39" w:rsidRDefault="00EA3B39" w:rsidP="00EA3B39">
            <w:pPr>
              <w:pStyle w:val="Liststycke"/>
              <w:numPr>
                <w:ilvl w:val="0"/>
                <w:numId w:val="26"/>
              </w:numPr>
              <w:cnfStyle w:val="000000000000" w:firstRow="0" w:lastRow="0" w:firstColumn="0" w:lastColumn="0" w:oddVBand="0" w:evenVBand="0" w:oddHBand="0" w:evenHBand="0" w:firstRowFirstColumn="0" w:firstRowLastColumn="0" w:lastRowFirstColumn="0" w:lastRowLastColumn="0"/>
              <w:rPr>
                <w:lang w:eastAsia="sv-SE"/>
              </w:rPr>
            </w:pPr>
            <w:r>
              <w:rPr>
                <w:lang w:eastAsia="sv-SE"/>
              </w:rPr>
              <w:t>Krans, gravbukett, handbukett</w:t>
            </w:r>
          </w:p>
          <w:p w14:paraId="34972E3B" w14:textId="49219291" w:rsidR="00CF1102" w:rsidRPr="00863F3F" w:rsidRDefault="00EA3B39" w:rsidP="00EA3B39">
            <w:pPr>
              <w:pStyle w:val="Liststycke"/>
              <w:numPr>
                <w:ilvl w:val="0"/>
                <w:numId w:val="26"/>
              </w:numPr>
              <w:cnfStyle w:val="000000000000" w:firstRow="0" w:lastRow="0" w:firstColumn="0" w:lastColumn="0" w:oddVBand="0" w:evenVBand="0" w:oddHBand="0" w:evenHBand="0" w:firstRowFirstColumn="0" w:firstRowLastColumn="0" w:lastRowFirstColumn="0" w:lastRowLastColumn="0"/>
              <w:rPr>
                <w:lang w:eastAsia="sv-SE"/>
              </w:rPr>
            </w:pPr>
            <w:r>
              <w:rPr>
                <w:lang w:eastAsia="sv-SE"/>
              </w:rPr>
              <w:t xml:space="preserve">Bidrag till välgörande ändamål </w:t>
            </w:r>
            <w:proofErr w:type="gramStart"/>
            <w:r>
              <w:rPr>
                <w:lang w:eastAsia="sv-SE"/>
              </w:rPr>
              <w:t>istället</w:t>
            </w:r>
            <w:proofErr w:type="gramEnd"/>
            <w:r>
              <w:rPr>
                <w:lang w:eastAsia="sv-SE"/>
              </w:rPr>
              <w:t xml:space="preserve"> för begravningsblommor är ej tillåtet.</w:t>
            </w:r>
          </w:p>
        </w:tc>
        <w:tc>
          <w:tcPr>
            <w:tcW w:w="0" w:type="auto"/>
          </w:tcPr>
          <w:p w14:paraId="26D55119" w14:textId="7BD7D8B5" w:rsidR="00CF1102" w:rsidRPr="003D20BD" w:rsidRDefault="006259A0"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1 000 kr</w:t>
            </w:r>
          </w:p>
        </w:tc>
        <w:tc>
          <w:tcPr>
            <w:tcW w:w="0" w:type="auto"/>
          </w:tcPr>
          <w:p w14:paraId="6094E061" w14:textId="7BABF7CD" w:rsidR="00CF1102" w:rsidRDefault="001E0337"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Nej</w:t>
            </w:r>
          </w:p>
        </w:tc>
        <w:tc>
          <w:tcPr>
            <w:tcW w:w="0" w:type="auto"/>
          </w:tcPr>
          <w:p w14:paraId="4A70E133" w14:textId="4CD8A6B4" w:rsidR="00CF1102" w:rsidRPr="00260006" w:rsidRDefault="001E0337" w:rsidP="00B902A4">
            <w:pPr>
              <w:cnfStyle w:val="000000000000" w:firstRow="0" w:lastRow="0" w:firstColumn="0" w:lastColumn="0" w:oddVBand="0" w:evenVBand="0" w:oddHBand="0" w:evenHBand="0" w:firstRowFirstColumn="0" w:firstRowLastColumn="0" w:lastRowFirstColumn="0" w:lastRowLastColumn="0"/>
            </w:pPr>
            <w:r>
              <w:t>Ja</w:t>
            </w:r>
          </w:p>
        </w:tc>
        <w:tc>
          <w:tcPr>
            <w:tcW w:w="0" w:type="auto"/>
          </w:tcPr>
          <w:p w14:paraId="677C33F2" w14:textId="50749158" w:rsidR="00CF1102" w:rsidRDefault="00D9015E"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4981</w:t>
            </w:r>
          </w:p>
        </w:tc>
        <w:tc>
          <w:tcPr>
            <w:tcW w:w="0" w:type="auto"/>
          </w:tcPr>
          <w:p w14:paraId="68667DEE" w14:textId="77777777" w:rsidR="00D9015E" w:rsidRDefault="00D9015E" w:rsidP="00D901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Syfte</w:t>
            </w:r>
          </w:p>
          <w:p w14:paraId="3EFA1038" w14:textId="77777777" w:rsidR="00D9015E" w:rsidRDefault="00D9015E" w:rsidP="00D901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22E1C3A0" w14:textId="16CD6918" w:rsidR="00CF1102" w:rsidRDefault="00D9015E" w:rsidP="00D9015E">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Mottagare </w:t>
            </w:r>
          </w:p>
        </w:tc>
      </w:tr>
    </w:tbl>
    <w:p w14:paraId="7B2B8960" w14:textId="77777777" w:rsidR="00C11183" w:rsidRDefault="00C11183" w:rsidP="001F6464">
      <w:pPr>
        <w:rPr>
          <w:sz w:val="24"/>
          <w:szCs w:val="24"/>
        </w:rPr>
      </w:pPr>
    </w:p>
    <w:p w14:paraId="6F922D72" w14:textId="328B5C7D" w:rsidR="003925CC" w:rsidRDefault="003925CC" w:rsidP="003925CC">
      <w:pPr>
        <w:pStyle w:val="Rubrik1"/>
      </w:pPr>
      <w:r>
        <w:t>Kurser och konferenser</w:t>
      </w:r>
    </w:p>
    <w:p w14:paraId="55E65B0F" w14:textId="52E842B4" w:rsidR="003925CC" w:rsidRPr="00863F3F" w:rsidRDefault="009F3D4D" w:rsidP="003925CC">
      <w:pPr>
        <w:rPr>
          <w:lang w:eastAsia="sv-SE"/>
        </w:rPr>
      </w:pPr>
      <w:r w:rsidRPr="009F3D4D">
        <w:rPr>
          <w:lang w:eastAsia="sv-SE"/>
        </w:rPr>
        <w:t>Med kurser och konferenser avses större planerade arrangemang för formell diskussion av vissa sakfrågor. Program ska alltid finnas. Det avser inte sammankomster för det löpande arbetet. I de fall förmånsbeskattning ska ske är det den anställdes ansvar att rapportera in erhållen förmån i Primula.</w:t>
      </w:r>
    </w:p>
    <w:tbl>
      <w:tblPr>
        <w:tblStyle w:val="Rutntstabell4dekorfrg5"/>
        <w:tblW w:w="0" w:type="auto"/>
        <w:tblLook w:val="04A0" w:firstRow="1" w:lastRow="0" w:firstColumn="1" w:lastColumn="0" w:noHBand="0" w:noVBand="1"/>
      </w:tblPr>
      <w:tblGrid>
        <w:gridCol w:w="2268"/>
        <w:gridCol w:w="4313"/>
        <w:gridCol w:w="1774"/>
        <w:gridCol w:w="1797"/>
        <w:gridCol w:w="1463"/>
        <w:gridCol w:w="803"/>
        <w:gridCol w:w="2970"/>
      </w:tblGrid>
      <w:tr w:rsidR="003925CC" w:rsidRPr="003D20BD" w14:paraId="3113D995" w14:textId="77777777" w:rsidTr="00162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4036FA" w14:textId="77777777" w:rsidR="003925CC" w:rsidRPr="003D20BD" w:rsidRDefault="003925CC" w:rsidP="00B902A4">
            <w:pPr>
              <w:spacing w:after="0" w:line="300" w:lineRule="auto"/>
              <w:rPr>
                <w:color w:val="FFFFFF" w:themeColor="background1"/>
              </w:rPr>
            </w:pPr>
            <w:r w:rsidRPr="003D20BD">
              <w:rPr>
                <w:color w:val="FFFFFF" w:themeColor="background1"/>
              </w:rPr>
              <w:t>Händelse</w:t>
            </w:r>
          </w:p>
        </w:tc>
        <w:tc>
          <w:tcPr>
            <w:tcW w:w="0" w:type="auto"/>
          </w:tcPr>
          <w:p w14:paraId="1789D736"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1E11E38D"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2F53484A"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29091996"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Pr>
                <w:color w:val="FFFFFF" w:themeColor="background1"/>
              </w:rPr>
              <w:t>avdrag</w:t>
            </w:r>
          </w:p>
        </w:tc>
        <w:tc>
          <w:tcPr>
            <w:tcW w:w="0" w:type="auto"/>
          </w:tcPr>
          <w:p w14:paraId="5D275164"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486A4CDF" w14:textId="77777777" w:rsidR="003925CC" w:rsidRPr="003D20BD" w:rsidRDefault="003925C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3925CC" w:rsidRPr="003D20BD" w14:paraId="590DFA7A" w14:textId="77777777" w:rsidTr="00162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8F0969" w14:textId="68C39856" w:rsidR="003925CC" w:rsidRPr="003D20BD" w:rsidRDefault="009F3D4D" w:rsidP="00B902A4">
            <w:pPr>
              <w:rPr>
                <w:color w:val="000000" w:themeColor="text1"/>
              </w:rPr>
            </w:pPr>
            <w:r w:rsidRPr="009F3D4D">
              <w:rPr>
                <w:lang w:eastAsia="sv-SE"/>
              </w:rPr>
              <w:t>Extern kurs/</w:t>
            </w:r>
            <w:r>
              <w:rPr>
                <w:lang w:eastAsia="sv-SE"/>
              </w:rPr>
              <w:t xml:space="preserve"> </w:t>
            </w:r>
            <w:r w:rsidRPr="009F3D4D">
              <w:rPr>
                <w:lang w:eastAsia="sv-SE"/>
              </w:rPr>
              <w:t>konferens för anställda</w:t>
            </w:r>
          </w:p>
        </w:tc>
        <w:tc>
          <w:tcPr>
            <w:tcW w:w="0" w:type="auto"/>
          </w:tcPr>
          <w:p w14:paraId="58F4CBD6" w14:textId="77777777" w:rsidR="00CF4B9D" w:rsidRDefault="001F78B7" w:rsidP="00E05ECC">
            <w:pPr>
              <w:cnfStyle w:val="000000100000" w:firstRow="0" w:lastRow="0" w:firstColumn="0" w:lastColumn="0" w:oddVBand="0" w:evenVBand="0" w:oddHBand="1" w:evenHBand="0" w:firstRowFirstColumn="0" w:firstRowLastColumn="0" w:lastRowFirstColumn="0" w:lastRowLastColumn="0"/>
            </w:pPr>
            <w:r w:rsidRPr="001F78B7">
              <w:t xml:space="preserve">Anställda deltar på externt arrangerad kurs som betalas av </w:t>
            </w:r>
            <w:r>
              <w:t>HDa</w:t>
            </w:r>
            <w:r w:rsidRPr="001F78B7">
              <w:t xml:space="preserve"> i syfte att höja den egna kompetensen där måltid ingår (frukost, lunch, middag).</w:t>
            </w:r>
          </w:p>
          <w:p w14:paraId="2654FBE2" w14:textId="7E9C9B0A" w:rsidR="003925CC" w:rsidRPr="00260006" w:rsidRDefault="001F78B7" w:rsidP="00E05ECC">
            <w:pPr>
              <w:cnfStyle w:val="000000100000" w:firstRow="0" w:lastRow="0" w:firstColumn="0" w:lastColumn="0" w:oddVBand="0" w:evenVBand="0" w:oddHBand="1" w:evenHBand="0" w:firstRowFirstColumn="0" w:firstRowLastColumn="0" w:lastRowFirstColumn="0" w:lastRowLastColumn="0"/>
            </w:pPr>
            <w:r w:rsidRPr="001F78B7">
              <w:t>Förmånsbeskattning sker på måltiden, dock inte för de deltagare som medverkar i programmet (</w:t>
            </w:r>
            <w:proofErr w:type="gramStart"/>
            <w:r w:rsidRPr="001F78B7">
              <w:t>t ex</w:t>
            </w:r>
            <w:proofErr w:type="gramEnd"/>
            <w:r w:rsidRPr="001F78B7">
              <w:t xml:space="preserve"> som föreläsare).</w:t>
            </w:r>
          </w:p>
        </w:tc>
        <w:tc>
          <w:tcPr>
            <w:tcW w:w="0" w:type="auto"/>
          </w:tcPr>
          <w:p w14:paraId="254FDCE7" w14:textId="18767305" w:rsidR="003925CC" w:rsidRPr="003D20BD" w:rsidRDefault="00E3749A"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tcW w:w="0" w:type="auto"/>
          </w:tcPr>
          <w:p w14:paraId="03DA4E8E" w14:textId="4148578F" w:rsidR="003925CC" w:rsidRPr="003D20BD" w:rsidRDefault="00CF4B9D"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69045FBF" w14:textId="4E1F57DF" w:rsidR="003925CC" w:rsidRPr="003D20BD" w:rsidRDefault="00CF4B9D"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67DA0B22" w14:textId="4180AC01" w:rsidR="003925CC" w:rsidRPr="003D20BD" w:rsidRDefault="004C5F2B"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4811</w:t>
            </w:r>
          </w:p>
        </w:tc>
        <w:tc>
          <w:tcPr>
            <w:tcW w:w="0" w:type="auto"/>
          </w:tcPr>
          <w:p w14:paraId="48C5EF24" w14:textId="5887DA29" w:rsidR="00F957EA" w:rsidRPr="00F957EA" w:rsidRDefault="003925CC" w:rsidP="00F957EA">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5934B8A7" w14:textId="77777777" w:rsidR="003925CC" w:rsidRDefault="003925CC" w:rsidP="003925CC">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569CD115" w14:textId="55798B44" w:rsidR="003925CC" w:rsidRPr="003D20BD" w:rsidRDefault="004C5F2B" w:rsidP="003925CC">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Deltagare</w:t>
            </w:r>
          </w:p>
        </w:tc>
      </w:tr>
      <w:tr w:rsidR="003925CC" w:rsidRPr="003D20BD" w14:paraId="6C913434" w14:textId="77777777" w:rsidTr="00162285">
        <w:tc>
          <w:tcPr>
            <w:cnfStyle w:val="001000000000" w:firstRow="0" w:lastRow="0" w:firstColumn="1" w:lastColumn="0" w:oddVBand="0" w:evenVBand="0" w:oddHBand="0" w:evenHBand="0" w:firstRowFirstColumn="0" w:firstRowLastColumn="0" w:lastRowFirstColumn="0" w:lastRowLastColumn="0"/>
            <w:tcW w:w="0" w:type="auto"/>
          </w:tcPr>
          <w:p w14:paraId="084F1116" w14:textId="358A8584" w:rsidR="003925CC" w:rsidRPr="003D20BD" w:rsidRDefault="006F4F25" w:rsidP="00B902A4">
            <w:pPr>
              <w:rPr>
                <w:b w:val="0"/>
                <w:bCs w:val="0"/>
                <w:color w:val="000000" w:themeColor="text1"/>
              </w:rPr>
            </w:pPr>
            <w:r w:rsidRPr="006F4F25">
              <w:rPr>
                <w:lang w:eastAsia="sv-SE"/>
              </w:rPr>
              <w:t xml:space="preserve">Kurs/konferens vid </w:t>
            </w:r>
            <w:r>
              <w:rPr>
                <w:lang w:eastAsia="sv-SE"/>
              </w:rPr>
              <w:t>HDa</w:t>
            </w:r>
            <w:r w:rsidRPr="006F4F25">
              <w:rPr>
                <w:lang w:eastAsia="sv-SE"/>
              </w:rPr>
              <w:t xml:space="preserve"> med externa deltagare</w:t>
            </w:r>
          </w:p>
        </w:tc>
        <w:tc>
          <w:tcPr>
            <w:tcW w:w="0" w:type="auto"/>
          </w:tcPr>
          <w:p w14:paraId="1CC6CC69" w14:textId="40FC3A9B" w:rsidR="00E05ECC" w:rsidRDefault="00E05ECC" w:rsidP="00E05ECC">
            <w:pPr>
              <w:cnfStyle w:val="000000000000" w:firstRow="0" w:lastRow="0" w:firstColumn="0" w:lastColumn="0" w:oddVBand="0" w:evenVBand="0" w:oddHBand="0" w:evenHBand="0" w:firstRowFirstColumn="0" w:firstRowLastColumn="0" w:lastRowFirstColumn="0" w:lastRowLastColumn="0"/>
            </w:pPr>
            <w:r w:rsidRPr="00E05ECC">
              <w:t xml:space="preserve">Avser när </w:t>
            </w:r>
            <w:r>
              <w:t>HDa</w:t>
            </w:r>
            <w:r w:rsidRPr="00E05ECC">
              <w:t xml:space="preserve"> anordnar en kurs/konferens som rik</w:t>
            </w:r>
            <w:r>
              <w:t>t</w:t>
            </w:r>
            <w:r w:rsidRPr="00E05ECC">
              <w:t>ar sig helt eller delvis mot externa deltagare och klassas som löpande verksamhetskostnader</w:t>
            </w:r>
            <w:r w:rsidR="00364AA1">
              <w:t>.</w:t>
            </w:r>
          </w:p>
          <w:p w14:paraId="5C4F28A5" w14:textId="44B7D2DC" w:rsidR="003925CC" w:rsidRPr="003D20BD" w:rsidRDefault="00E05ECC" w:rsidP="00364AA1">
            <w:pPr>
              <w:cnfStyle w:val="000000000000" w:firstRow="0" w:lastRow="0" w:firstColumn="0" w:lastColumn="0" w:oddVBand="0" w:evenVBand="0" w:oddHBand="0" w:evenHBand="0" w:firstRowFirstColumn="0" w:firstRowLastColumn="0" w:lastRowFirstColumn="0" w:lastRowLastColumn="0"/>
            </w:pPr>
            <w:r w:rsidRPr="00E05ECC">
              <w:t>Måltider för anställda är förmånsskattepliktiga</w:t>
            </w:r>
            <w:r w:rsidR="00364AA1">
              <w:t>.</w:t>
            </w:r>
          </w:p>
        </w:tc>
        <w:tc>
          <w:tcPr>
            <w:tcW w:w="0" w:type="auto"/>
          </w:tcPr>
          <w:p w14:paraId="63D72FDC" w14:textId="132743A9" w:rsidR="003925CC" w:rsidRPr="003D20BD" w:rsidRDefault="00E3749A"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0" w:type="auto"/>
          </w:tcPr>
          <w:p w14:paraId="5153F6AB" w14:textId="3E742872" w:rsidR="003925CC" w:rsidRPr="003D20BD" w:rsidRDefault="00364AA1"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Ja</w:t>
            </w:r>
          </w:p>
        </w:tc>
        <w:tc>
          <w:tcPr>
            <w:tcW w:w="0" w:type="auto"/>
          </w:tcPr>
          <w:p w14:paraId="1D2ADF9B" w14:textId="2F661133" w:rsidR="003925CC" w:rsidRPr="003D20BD" w:rsidRDefault="00364AA1" w:rsidP="00B902A4">
            <w:pPr>
              <w:cnfStyle w:val="000000000000" w:firstRow="0" w:lastRow="0" w:firstColumn="0" w:lastColumn="0" w:oddVBand="0" w:evenVBand="0" w:oddHBand="0" w:evenHBand="0" w:firstRowFirstColumn="0" w:firstRowLastColumn="0" w:lastRowFirstColumn="0" w:lastRowLastColumn="0"/>
            </w:pPr>
            <w:r>
              <w:t>Ja</w:t>
            </w:r>
          </w:p>
        </w:tc>
        <w:tc>
          <w:tcPr>
            <w:tcW w:w="0" w:type="auto"/>
          </w:tcPr>
          <w:p w14:paraId="10D0FCDA" w14:textId="293127BE" w:rsidR="003925CC" w:rsidRPr="003D20BD" w:rsidRDefault="00FC7B02" w:rsidP="00B902A4">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5731</w:t>
            </w:r>
          </w:p>
        </w:tc>
        <w:tc>
          <w:tcPr>
            <w:tcW w:w="0" w:type="auto"/>
          </w:tcPr>
          <w:p w14:paraId="3C80EBDF" w14:textId="77777777" w:rsidR="003925CC" w:rsidRDefault="003925CC" w:rsidP="003925CC">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Program /syfte</w:t>
            </w:r>
          </w:p>
          <w:p w14:paraId="38E59816" w14:textId="77777777" w:rsidR="003925CC" w:rsidRDefault="003925CC" w:rsidP="003925CC">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Datum</w:t>
            </w:r>
          </w:p>
          <w:p w14:paraId="5B08682C" w14:textId="77777777" w:rsidR="003925CC" w:rsidRPr="00260006" w:rsidRDefault="003925CC" w:rsidP="003925CC">
            <w:pPr>
              <w:pStyle w:val="Liststycke"/>
              <w:numPr>
                <w:ilvl w:val="0"/>
                <w:numId w:val="20"/>
              </w:num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260006">
              <w:rPr>
                <w:color w:val="000000" w:themeColor="text1"/>
              </w:rPr>
              <w:t>Deltagarförteckning (namn och organisation)</w:t>
            </w:r>
          </w:p>
        </w:tc>
      </w:tr>
    </w:tbl>
    <w:p w14:paraId="2BFBA268" w14:textId="54C8D190" w:rsidR="002A67EF" w:rsidRDefault="002A67EF" w:rsidP="001F6464">
      <w:pPr>
        <w:rPr>
          <w:sz w:val="24"/>
          <w:szCs w:val="24"/>
        </w:rPr>
      </w:pPr>
    </w:p>
    <w:p w14:paraId="371C6E42" w14:textId="77777777" w:rsidR="002A67EF" w:rsidRDefault="002A67EF">
      <w:pPr>
        <w:spacing w:after="160"/>
        <w:rPr>
          <w:sz w:val="24"/>
          <w:szCs w:val="24"/>
        </w:rPr>
      </w:pPr>
      <w:r>
        <w:rPr>
          <w:sz w:val="24"/>
          <w:szCs w:val="24"/>
        </w:rPr>
        <w:br w:type="page"/>
      </w:r>
    </w:p>
    <w:p w14:paraId="2C7AB78F" w14:textId="67550B48" w:rsidR="00AE2E0C" w:rsidRDefault="00AE2E0C" w:rsidP="00AE2E0C">
      <w:pPr>
        <w:pStyle w:val="Rubrik1"/>
      </w:pPr>
      <w:r>
        <w:lastRenderedPageBreak/>
        <w:t>Arbetsmöten</w:t>
      </w:r>
    </w:p>
    <w:p w14:paraId="65F6953E" w14:textId="1561FF49" w:rsidR="008E2E09" w:rsidRPr="00CE55B3" w:rsidRDefault="008E2E09" w:rsidP="008E2E09">
      <w:pPr>
        <w:rPr>
          <w:lang w:eastAsia="sv-SE"/>
        </w:rPr>
      </w:pPr>
      <w:r w:rsidRPr="005270B6">
        <w:rPr>
          <w:lang w:eastAsia="sv-SE"/>
        </w:rPr>
        <w:t>Måltider i samband med internt arbetsmöte räknas inte som intern representation</w:t>
      </w:r>
      <w:r w:rsidR="00EF64B3">
        <w:rPr>
          <w:lang w:eastAsia="sv-SE"/>
        </w:rPr>
        <w:t xml:space="preserve"> och a</w:t>
      </w:r>
      <w:r w:rsidRPr="005270B6">
        <w:rPr>
          <w:lang w:eastAsia="sv-SE"/>
        </w:rPr>
        <w:t xml:space="preserve">rbetsmåltider på </w:t>
      </w:r>
      <w:r>
        <w:rPr>
          <w:lang w:eastAsia="sv-SE"/>
        </w:rPr>
        <w:t>högskolans</w:t>
      </w:r>
      <w:r w:rsidRPr="005270B6">
        <w:rPr>
          <w:lang w:eastAsia="sv-SE"/>
        </w:rPr>
        <w:t xml:space="preserve"> bekostnad ska </w:t>
      </w:r>
      <w:r w:rsidR="00EF64B3">
        <w:rPr>
          <w:lang w:eastAsia="sv-SE"/>
        </w:rPr>
        <w:t xml:space="preserve">därför </w:t>
      </w:r>
      <w:r w:rsidRPr="005270B6">
        <w:rPr>
          <w:lang w:eastAsia="sv-SE"/>
        </w:rPr>
        <w:t xml:space="preserve">inte förekomma. </w:t>
      </w:r>
      <w:r w:rsidR="00EF64B3">
        <w:rPr>
          <w:lang w:eastAsia="sv-SE"/>
        </w:rPr>
        <w:t>Exempel på</w:t>
      </w:r>
      <w:r w:rsidRPr="005270B6">
        <w:rPr>
          <w:lang w:eastAsia="sv-SE"/>
        </w:rPr>
        <w:t xml:space="preserve"> arbetsmåltider </w:t>
      </w:r>
      <w:r w:rsidR="00EF64B3">
        <w:rPr>
          <w:lang w:eastAsia="sv-SE"/>
        </w:rPr>
        <w:t>är</w:t>
      </w:r>
      <w:r w:rsidRPr="005270B6">
        <w:rPr>
          <w:lang w:eastAsia="sv-SE"/>
        </w:rPr>
        <w:t xml:space="preserve"> arbetsluncher,</w:t>
      </w:r>
      <w:r>
        <w:rPr>
          <w:lang w:eastAsia="sv-SE"/>
        </w:rPr>
        <w:t xml:space="preserve"> </w:t>
      </w:r>
      <w:r w:rsidRPr="005270B6">
        <w:rPr>
          <w:lang w:eastAsia="sv-SE"/>
        </w:rPr>
        <w:t xml:space="preserve">måltider vid planeringsmöte om löpande arbete, projektmöte, ledningsgruppsmöte, forskningsseminarier med lunch, måltider vid övertidsarbete. </w:t>
      </w:r>
    </w:p>
    <w:tbl>
      <w:tblPr>
        <w:tblStyle w:val="Rutntstabell4dekorfrg5"/>
        <w:tblW w:w="0" w:type="auto"/>
        <w:tblLook w:val="04A0" w:firstRow="1" w:lastRow="0" w:firstColumn="1" w:lastColumn="0" w:noHBand="0" w:noVBand="1"/>
      </w:tblPr>
      <w:tblGrid>
        <w:gridCol w:w="1867"/>
        <w:gridCol w:w="4786"/>
        <w:gridCol w:w="1941"/>
        <w:gridCol w:w="1951"/>
        <w:gridCol w:w="1463"/>
        <w:gridCol w:w="803"/>
        <w:gridCol w:w="2577"/>
      </w:tblGrid>
      <w:tr w:rsidR="00AE2E0C" w:rsidRPr="003D20BD" w14:paraId="12DA9C46" w14:textId="77777777" w:rsidTr="00E463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278AD9" w14:textId="77777777" w:rsidR="00AE2E0C" w:rsidRPr="003D20BD" w:rsidRDefault="00AE2E0C" w:rsidP="00B902A4">
            <w:pPr>
              <w:spacing w:after="0" w:line="300" w:lineRule="auto"/>
              <w:rPr>
                <w:color w:val="FFFFFF" w:themeColor="background1"/>
              </w:rPr>
            </w:pPr>
            <w:r w:rsidRPr="003D20BD">
              <w:rPr>
                <w:color w:val="FFFFFF" w:themeColor="background1"/>
              </w:rPr>
              <w:t>Händelse</w:t>
            </w:r>
          </w:p>
        </w:tc>
        <w:tc>
          <w:tcPr>
            <w:tcW w:w="0" w:type="auto"/>
          </w:tcPr>
          <w:p w14:paraId="34067A61"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7791A304"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2927D11B"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778DCE00"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Pr>
                <w:color w:val="FFFFFF" w:themeColor="background1"/>
              </w:rPr>
              <w:t>avdrag</w:t>
            </w:r>
          </w:p>
        </w:tc>
        <w:tc>
          <w:tcPr>
            <w:tcW w:w="0" w:type="auto"/>
          </w:tcPr>
          <w:p w14:paraId="1624C3FF"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1B7FD9FE" w14:textId="77777777" w:rsidR="00AE2E0C" w:rsidRPr="003D20BD" w:rsidRDefault="00AE2E0C"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AE2E0C" w:rsidRPr="003D20BD" w14:paraId="0FA03E9A" w14:textId="77777777" w:rsidTr="00E46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7A9E957" w14:textId="1C731261" w:rsidR="00AE2E0C" w:rsidRPr="003D20BD" w:rsidRDefault="00077F10" w:rsidP="00B902A4">
            <w:pPr>
              <w:rPr>
                <w:color w:val="000000" w:themeColor="text1"/>
              </w:rPr>
            </w:pPr>
            <w:r>
              <w:rPr>
                <w:lang w:eastAsia="sv-SE"/>
              </w:rPr>
              <w:t>Arbetsmåltid</w:t>
            </w:r>
            <w:r w:rsidR="007D5B77">
              <w:rPr>
                <w:lang w:eastAsia="sv-SE"/>
              </w:rPr>
              <w:t xml:space="preserve"> vid internt möte</w:t>
            </w:r>
          </w:p>
        </w:tc>
        <w:tc>
          <w:tcPr>
            <w:tcW w:w="0" w:type="auto"/>
          </w:tcPr>
          <w:p w14:paraId="0724EF71" w14:textId="0BB7157A" w:rsidR="00077F10" w:rsidRDefault="00077F10" w:rsidP="00B902A4">
            <w:pPr>
              <w:cnfStyle w:val="000000100000" w:firstRow="0" w:lastRow="0" w:firstColumn="0" w:lastColumn="0" w:oddVBand="0" w:evenVBand="0" w:oddHBand="1" w:evenHBand="0" w:firstRowFirstColumn="0" w:firstRowLastColumn="0" w:lastRowFirstColumn="0" w:lastRowLastColumn="0"/>
            </w:pPr>
            <w:r>
              <w:rPr>
                <w:lang w:eastAsia="sv-SE"/>
              </w:rPr>
              <w:t>S</w:t>
            </w:r>
            <w:r w:rsidRPr="005270B6">
              <w:rPr>
                <w:lang w:eastAsia="sv-SE"/>
              </w:rPr>
              <w:t>ka som regel inte förekomma</w:t>
            </w:r>
            <w:r>
              <w:t>.</w:t>
            </w:r>
          </w:p>
          <w:p w14:paraId="7D0AF0E0" w14:textId="6C07ED3B" w:rsidR="00077F10" w:rsidRPr="00260006" w:rsidRDefault="00077F10" w:rsidP="00B902A4">
            <w:pPr>
              <w:cnfStyle w:val="000000100000" w:firstRow="0" w:lastRow="0" w:firstColumn="0" w:lastColumn="0" w:oddVBand="0" w:evenVBand="0" w:oddHBand="1" w:evenHBand="0" w:firstRowFirstColumn="0" w:firstRowLastColumn="0" w:lastRowFirstColumn="0" w:lastRowLastColumn="0"/>
            </w:pPr>
            <w:r w:rsidRPr="00077F10">
              <w:t xml:space="preserve">Avser </w:t>
            </w:r>
            <w:proofErr w:type="gramStart"/>
            <w:r w:rsidRPr="00077F10">
              <w:t>t ex</w:t>
            </w:r>
            <w:proofErr w:type="gramEnd"/>
            <w:r w:rsidRPr="00077F10">
              <w:t xml:space="preserve"> gemensam lunch om löpande arbetsfrågor vid </w:t>
            </w:r>
            <w:proofErr w:type="gramStart"/>
            <w:r w:rsidRPr="00077F10">
              <w:t>t ex</w:t>
            </w:r>
            <w:proofErr w:type="gramEnd"/>
            <w:r w:rsidRPr="00077F10">
              <w:t xml:space="preserve"> interna arbets- och planeringsmöten/workshops och dylikt</w:t>
            </w:r>
            <w:r>
              <w:t>.</w:t>
            </w:r>
          </w:p>
        </w:tc>
        <w:tc>
          <w:tcPr>
            <w:tcW w:w="0" w:type="auto"/>
          </w:tcPr>
          <w:p w14:paraId="27C7CDDE" w14:textId="55E4C685" w:rsidR="00AE2E0C" w:rsidRPr="003D20BD" w:rsidRDefault="004D442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Ska inte förekomma</w:t>
            </w:r>
          </w:p>
        </w:tc>
        <w:tc>
          <w:tcPr>
            <w:tcW w:w="0" w:type="auto"/>
          </w:tcPr>
          <w:p w14:paraId="3731874E" w14:textId="53DDB0B3" w:rsidR="00AE2E0C" w:rsidRPr="003D20BD" w:rsidRDefault="00EF1A1A"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tcW w:w="0" w:type="auto"/>
          </w:tcPr>
          <w:p w14:paraId="02208405" w14:textId="7AD0B1EB" w:rsidR="00AE2E0C" w:rsidRPr="003D20BD" w:rsidRDefault="00EF1A1A"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tcW w:w="0" w:type="auto"/>
          </w:tcPr>
          <w:p w14:paraId="34756EA3" w14:textId="33467DFB" w:rsidR="00AE2E0C" w:rsidRPr="003D20BD" w:rsidRDefault="00EF1A1A"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tcW w:w="0" w:type="auto"/>
          </w:tcPr>
          <w:p w14:paraId="02A5043D" w14:textId="325BD888" w:rsidR="00AE2E0C" w:rsidRPr="00EF1A1A" w:rsidRDefault="00EF1A1A" w:rsidP="00EF1A1A">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r>
    </w:tbl>
    <w:p w14:paraId="3D72AA20" w14:textId="4E852BFA" w:rsidR="007F024D" w:rsidRDefault="00034E57" w:rsidP="007F024D">
      <w:pPr>
        <w:pStyle w:val="Rubrik1"/>
      </w:pPr>
      <w:r>
        <w:t>Övrigt som angränsar till representation och gåvor</w:t>
      </w:r>
    </w:p>
    <w:p w14:paraId="72F5504F" w14:textId="07109CD8" w:rsidR="007F024D" w:rsidRPr="00CE55B3" w:rsidRDefault="00550D2F" w:rsidP="007F024D">
      <w:pPr>
        <w:rPr>
          <w:lang w:eastAsia="sv-SE"/>
        </w:rPr>
      </w:pPr>
      <w:r w:rsidRPr="00550D2F">
        <w:rPr>
          <w:lang w:eastAsia="sv-SE"/>
        </w:rPr>
        <w:t xml:space="preserve">Övriga kostnader som angränsar till representation och gåvor beskrivs nedan och förtydligas i vissa fall med exempel. </w:t>
      </w:r>
    </w:p>
    <w:tbl>
      <w:tblPr>
        <w:tblStyle w:val="Rutntstabell4dekorfrg5"/>
        <w:tblW w:w="0" w:type="auto"/>
        <w:tblLook w:val="04A0" w:firstRow="1" w:lastRow="0" w:firstColumn="1" w:lastColumn="0" w:noHBand="0" w:noVBand="1"/>
      </w:tblPr>
      <w:tblGrid>
        <w:gridCol w:w="1927"/>
        <w:gridCol w:w="5125"/>
        <w:gridCol w:w="2153"/>
        <w:gridCol w:w="1718"/>
        <w:gridCol w:w="1463"/>
        <w:gridCol w:w="803"/>
        <w:gridCol w:w="2199"/>
      </w:tblGrid>
      <w:tr w:rsidR="007F024D" w:rsidRPr="003D20BD" w14:paraId="1A8C72AC" w14:textId="77777777" w:rsidTr="004B4D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4816D9DD" w14:textId="77777777" w:rsidR="007F024D" w:rsidRPr="003D20BD" w:rsidRDefault="007F024D" w:rsidP="00B902A4">
            <w:pPr>
              <w:spacing w:after="0" w:line="300" w:lineRule="auto"/>
              <w:rPr>
                <w:color w:val="FFFFFF" w:themeColor="background1"/>
              </w:rPr>
            </w:pPr>
            <w:r w:rsidRPr="003D20BD">
              <w:rPr>
                <w:color w:val="FFFFFF" w:themeColor="background1"/>
              </w:rPr>
              <w:t>Händelse</w:t>
            </w:r>
          </w:p>
        </w:tc>
        <w:tc>
          <w:tcPr>
            <w:tcW w:w="0" w:type="auto"/>
          </w:tcPr>
          <w:p w14:paraId="2FB0D42B"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Beskrivning</w:t>
            </w:r>
          </w:p>
        </w:tc>
        <w:tc>
          <w:tcPr>
            <w:tcW w:w="0" w:type="auto"/>
          </w:tcPr>
          <w:p w14:paraId="2DC84A24"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HDa maxbelopp per person och tillfälle</w:t>
            </w:r>
          </w:p>
        </w:tc>
        <w:tc>
          <w:tcPr>
            <w:tcW w:w="0" w:type="auto"/>
          </w:tcPr>
          <w:p w14:paraId="77D11CB8"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Förmåns</w:t>
            </w:r>
            <w:r>
              <w:rPr>
                <w:color w:val="FFFFFF" w:themeColor="background1"/>
              </w:rPr>
              <w:t>-</w:t>
            </w:r>
            <w:r w:rsidRPr="003D20BD">
              <w:rPr>
                <w:color w:val="FFFFFF" w:themeColor="background1"/>
              </w:rPr>
              <w:t>beskattning (görs i Primula)</w:t>
            </w:r>
          </w:p>
        </w:tc>
        <w:tc>
          <w:tcPr>
            <w:tcW w:w="0" w:type="auto"/>
          </w:tcPr>
          <w:p w14:paraId="2C47B049"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Moms</w:t>
            </w:r>
            <w:r>
              <w:rPr>
                <w:color w:val="FFFFFF" w:themeColor="background1"/>
              </w:rPr>
              <w:t>avdrag</w:t>
            </w:r>
          </w:p>
        </w:tc>
        <w:tc>
          <w:tcPr>
            <w:tcW w:w="0" w:type="auto"/>
          </w:tcPr>
          <w:p w14:paraId="5542BAA8"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Konto</w:t>
            </w:r>
          </w:p>
        </w:tc>
        <w:tc>
          <w:tcPr>
            <w:tcW w:w="0" w:type="auto"/>
          </w:tcPr>
          <w:p w14:paraId="7BFFAC93" w14:textId="77777777" w:rsidR="007F024D" w:rsidRPr="003D20BD" w:rsidRDefault="007F024D" w:rsidP="00B902A4">
            <w:pPr>
              <w:spacing w:after="0" w:line="300" w:lineRule="auto"/>
              <w:cnfStyle w:val="100000000000" w:firstRow="1" w:lastRow="0" w:firstColumn="0" w:lastColumn="0" w:oddVBand="0" w:evenVBand="0" w:oddHBand="0" w:evenHBand="0" w:firstRowFirstColumn="0" w:firstRowLastColumn="0" w:lastRowFirstColumn="0" w:lastRowLastColumn="0"/>
              <w:rPr>
                <w:color w:val="FFFFFF" w:themeColor="background1"/>
              </w:rPr>
            </w:pPr>
            <w:r w:rsidRPr="003D20BD">
              <w:rPr>
                <w:color w:val="FFFFFF" w:themeColor="background1"/>
              </w:rPr>
              <w:t>Krav på underlag till fakturor och utlägg/ reseräkningar</w:t>
            </w:r>
          </w:p>
        </w:tc>
      </w:tr>
      <w:tr w:rsidR="007F024D" w:rsidRPr="003D20BD" w14:paraId="6E05C900" w14:textId="77777777" w:rsidTr="002A6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180049" w14:textId="3FB5DED1" w:rsidR="007F024D" w:rsidRPr="003D20BD" w:rsidRDefault="00D9741E" w:rsidP="00B902A4">
            <w:pPr>
              <w:rPr>
                <w:color w:val="000000" w:themeColor="text1"/>
              </w:rPr>
            </w:pPr>
            <w:r w:rsidRPr="00D9741E">
              <w:rPr>
                <w:lang w:eastAsia="sv-SE"/>
              </w:rPr>
              <w:t>Enklare förtäring till studenter i PR-syfte</w:t>
            </w:r>
          </w:p>
        </w:tc>
        <w:tc>
          <w:tcPr>
            <w:tcW w:w="0" w:type="auto"/>
          </w:tcPr>
          <w:p w14:paraId="0E637577" w14:textId="77777777" w:rsidR="00503C47" w:rsidRDefault="00503C47" w:rsidP="00B902A4">
            <w:pPr>
              <w:cnfStyle w:val="000000100000" w:firstRow="0" w:lastRow="0" w:firstColumn="0" w:lastColumn="0" w:oddVBand="0" w:evenVBand="0" w:oddHBand="1" w:evenHBand="0" w:firstRowFirstColumn="0" w:firstRowLastColumn="0" w:lastRowFirstColumn="0" w:lastRowLastColumn="0"/>
              <w:rPr>
                <w:lang w:eastAsia="sv-SE"/>
              </w:rPr>
            </w:pPr>
            <w:r w:rsidRPr="00503C47">
              <w:rPr>
                <w:lang w:eastAsia="sv-SE"/>
              </w:rPr>
              <w:t xml:space="preserve">Med enklare förtäring och förfriskningar avses </w:t>
            </w:r>
            <w:proofErr w:type="gramStart"/>
            <w:r w:rsidRPr="00503C47">
              <w:rPr>
                <w:lang w:eastAsia="sv-SE"/>
              </w:rPr>
              <w:t>t ex</w:t>
            </w:r>
            <w:proofErr w:type="gramEnd"/>
            <w:r w:rsidRPr="00503C47">
              <w:rPr>
                <w:lang w:eastAsia="sv-SE"/>
              </w:rPr>
              <w:t xml:space="preserve"> kakor, bullar, en enklare smörgås, frukt, kaffe, te, alkoholfria drycker som inte ersätter en måltid.</w:t>
            </w:r>
          </w:p>
          <w:p w14:paraId="636581B1" w14:textId="3BC84DF5" w:rsidR="007F024D" w:rsidRPr="00260006" w:rsidRDefault="00503C47" w:rsidP="00B902A4">
            <w:pPr>
              <w:cnfStyle w:val="000000100000" w:firstRow="0" w:lastRow="0" w:firstColumn="0" w:lastColumn="0" w:oddVBand="0" w:evenVBand="0" w:oddHBand="1" w:evenHBand="0" w:firstRowFirstColumn="0" w:firstRowLastColumn="0" w:lastRowFirstColumn="0" w:lastRowLastColumn="0"/>
            </w:pPr>
            <w:r w:rsidRPr="00503C47">
              <w:rPr>
                <w:lang w:eastAsia="sv-SE"/>
              </w:rPr>
              <w:t xml:space="preserve">Avser enstaka tillfällen i PR-syfte vid </w:t>
            </w:r>
            <w:proofErr w:type="gramStart"/>
            <w:r w:rsidRPr="00503C47">
              <w:rPr>
                <w:lang w:eastAsia="sv-SE"/>
              </w:rPr>
              <w:t>t ex</w:t>
            </w:r>
            <w:proofErr w:type="gramEnd"/>
            <w:r w:rsidRPr="00503C47">
              <w:rPr>
                <w:lang w:eastAsia="sv-SE"/>
              </w:rPr>
              <w:t xml:space="preserve"> mässor.</w:t>
            </w:r>
          </w:p>
        </w:tc>
        <w:tc>
          <w:tcPr>
            <w:tcW w:w="0" w:type="auto"/>
          </w:tcPr>
          <w:p w14:paraId="482D4C0D" w14:textId="227C9D1A" w:rsidR="007F024D" w:rsidRPr="003D20BD" w:rsidRDefault="004E7086"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100 kr/person</w:t>
            </w:r>
          </w:p>
        </w:tc>
        <w:tc>
          <w:tcPr>
            <w:tcW w:w="0" w:type="auto"/>
          </w:tcPr>
          <w:p w14:paraId="0CCB6604" w14:textId="64E61B6B" w:rsidR="007F024D" w:rsidRPr="003D20BD" w:rsidRDefault="00503C47"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Nej</w:t>
            </w:r>
          </w:p>
        </w:tc>
        <w:tc>
          <w:tcPr>
            <w:tcW w:w="0" w:type="auto"/>
          </w:tcPr>
          <w:p w14:paraId="72157261" w14:textId="28568C43" w:rsidR="007F024D" w:rsidRPr="003D20BD" w:rsidRDefault="00503C47"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3BD1E5A8" w14:textId="383F126A" w:rsidR="007F024D" w:rsidRPr="003D20BD" w:rsidRDefault="00CF2EE3"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5691</w:t>
            </w:r>
          </w:p>
        </w:tc>
        <w:tc>
          <w:tcPr>
            <w:tcW w:w="0" w:type="auto"/>
          </w:tcPr>
          <w:p w14:paraId="7E641F97" w14:textId="77777777" w:rsidR="007F024D" w:rsidRPr="00F957EA" w:rsidRDefault="007F024D" w:rsidP="007F024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Syfte</w:t>
            </w:r>
          </w:p>
          <w:p w14:paraId="621CE195" w14:textId="77777777" w:rsidR="007F024D" w:rsidRDefault="007F024D" w:rsidP="007F024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Datum</w:t>
            </w:r>
          </w:p>
          <w:p w14:paraId="0907098B" w14:textId="3B44385F" w:rsidR="007F024D" w:rsidRPr="003D20BD" w:rsidRDefault="00CF2EE3" w:rsidP="007F024D">
            <w:pPr>
              <w:pStyle w:val="Liststycke"/>
              <w:numPr>
                <w:ilvl w:val="0"/>
                <w:numId w:val="20"/>
              </w:num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Målgrupp</w:t>
            </w:r>
          </w:p>
        </w:tc>
      </w:tr>
      <w:tr w:rsidR="00CF2EE3" w:rsidRPr="003D20BD" w14:paraId="203B7ED4" w14:textId="77777777" w:rsidTr="002A67EF">
        <w:tc>
          <w:tcPr>
            <w:cnfStyle w:val="001000000000" w:firstRow="0" w:lastRow="0" w:firstColumn="1" w:lastColumn="0" w:oddVBand="0" w:evenVBand="0" w:oddHBand="0" w:evenHBand="0" w:firstRowFirstColumn="0" w:firstRowLastColumn="0" w:lastRowFirstColumn="0" w:lastRowLastColumn="0"/>
            <w:tcW w:w="0" w:type="auto"/>
          </w:tcPr>
          <w:p w14:paraId="43748204" w14:textId="451766AA" w:rsidR="00CF2EE3" w:rsidRPr="00D9741E" w:rsidRDefault="000E46BD" w:rsidP="00B902A4">
            <w:pPr>
              <w:rPr>
                <w:lang w:eastAsia="sv-SE"/>
              </w:rPr>
            </w:pPr>
            <w:r w:rsidRPr="000E46BD">
              <w:rPr>
                <w:lang w:eastAsia="sv-SE"/>
              </w:rPr>
              <w:t>Presentkort, biobiljetter mm.</w:t>
            </w:r>
          </w:p>
        </w:tc>
        <w:tc>
          <w:tcPr>
            <w:tcW w:w="0" w:type="auto"/>
          </w:tcPr>
          <w:p w14:paraId="62C601FB" w14:textId="77777777" w:rsidR="000E46BD" w:rsidRDefault="000E46BD" w:rsidP="000E46BD">
            <w:pPr>
              <w:cnfStyle w:val="000000000000" w:firstRow="0" w:lastRow="0" w:firstColumn="0" w:lastColumn="0" w:oddVBand="0" w:evenVBand="0" w:oddHBand="0" w:evenHBand="0" w:firstRowFirstColumn="0" w:firstRowLastColumn="0" w:lastRowFirstColumn="0" w:lastRowLastColumn="0"/>
              <w:rPr>
                <w:lang w:eastAsia="sv-SE"/>
              </w:rPr>
            </w:pPr>
            <w:r w:rsidRPr="000E46BD">
              <w:rPr>
                <w:lang w:eastAsia="sv-SE"/>
              </w:rPr>
              <w:t>Presentkort jämställs med ersättning för utfört arbete enligt Skatteverket och är därmed förmånsskattepliktigt</w:t>
            </w:r>
            <w:r>
              <w:rPr>
                <w:lang w:eastAsia="sv-SE"/>
              </w:rPr>
              <w:t xml:space="preserve">. </w:t>
            </w:r>
            <w:r w:rsidRPr="000E46BD">
              <w:rPr>
                <w:lang w:eastAsia="sv-SE"/>
              </w:rPr>
              <w:t xml:space="preserve">Samma gäller exempelvis biobiljetter, trisslotter, matkuponger och liknande. </w:t>
            </w:r>
          </w:p>
          <w:p w14:paraId="67ACBA07" w14:textId="0857690B" w:rsidR="00CF2EE3" w:rsidRPr="00503C47" w:rsidRDefault="000E46BD" w:rsidP="00B902A4">
            <w:pPr>
              <w:cnfStyle w:val="000000000000" w:firstRow="0" w:lastRow="0" w:firstColumn="0" w:lastColumn="0" w:oddVBand="0" w:evenVBand="0" w:oddHBand="0" w:evenHBand="0" w:firstRowFirstColumn="0" w:firstRowLastColumn="0" w:lastRowFirstColumn="0" w:lastRowLastColumn="0"/>
              <w:rPr>
                <w:lang w:eastAsia="sv-SE"/>
              </w:rPr>
            </w:pPr>
            <w:r w:rsidRPr="000E46BD">
              <w:rPr>
                <w:lang w:eastAsia="sv-SE"/>
              </w:rPr>
              <w:t>Ersättningar till personer i annan form än arvode/lön ska inte förekomma.</w:t>
            </w:r>
          </w:p>
        </w:tc>
        <w:tc>
          <w:tcPr>
            <w:tcW w:w="0" w:type="auto"/>
          </w:tcPr>
          <w:p w14:paraId="686991EE" w14:textId="103094EE" w:rsidR="00CF2EE3" w:rsidRPr="003D20BD" w:rsidRDefault="004A2EA9" w:rsidP="00B902A4">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Ska inte förekomma</w:t>
            </w:r>
          </w:p>
        </w:tc>
        <w:tc>
          <w:tcPr>
            <w:tcW w:w="0" w:type="auto"/>
          </w:tcPr>
          <w:p w14:paraId="35104D2D" w14:textId="7ABA28F9" w:rsidR="00CF2EE3" w:rsidRDefault="004A2EA9" w:rsidP="00B902A4">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0" w:type="auto"/>
          </w:tcPr>
          <w:p w14:paraId="4D6D7889" w14:textId="172426F9" w:rsidR="00CF2EE3" w:rsidRDefault="004A2EA9" w:rsidP="00B902A4">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0" w:type="auto"/>
          </w:tcPr>
          <w:p w14:paraId="7BB5FAA7" w14:textId="60F7DEBE" w:rsidR="00CF2EE3" w:rsidRDefault="004A2EA9" w:rsidP="00B902A4">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0" w:type="auto"/>
          </w:tcPr>
          <w:p w14:paraId="0F5DE589" w14:textId="279BBDFD" w:rsidR="00CF2EE3" w:rsidRPr="004A2EA9" w:rsidRDefault="004A2EA9" w:rsidP="004A2EA9">
            <w:pPr>
              <w:spacing w:after="0" w:line="300" w:lineRule="auto"/>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r>
      <w:tr w:rsidR="004B4D80" w:rsidRPr="003D20BD" w14:paraId="0444C67A" w14:textId="77777777" w:rsidTr="002A6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CAA3CE" w14:textId="54307813" w:rsidR="004B4D80" w:rsidRPr="000E46BD" w:rsidRDefault="004B4D80" w:rsidP="00B902A4">
            <w:pPr>
              <w:rPr>
                <w:lang w:eastAsia="sv-SE"/>
              </w:rPr>
            </w:pPr>
            <w:r w:rsidRPr="004B4D80">
              <w:rPr>
                <w:lang w:eastAsia="sv-SE"/>
              </w:rPr>
              <w:lastRenderedPageBreak/>
              <w:t>Måltid vid nätverksmöte</w:t>
            </w:r>
          </w:p>
        </w:tc>
        <w:tc>
          <w:tcPr>
            <w:tcW w:w="0" w:type="auto"/>
          </w:tcPr>
          <w:p w14:paraId="0F14595B" w14:textId="0B95F60B" w:rsidR="00F6323C" w:rsidRDefault="00F6323C" w:rsidP="00F6323C">
            <w:pPr>
              <w:cnfStyle w:val="000000100000" w:firstRow="0" w:lastRow="0" w:firstColumn="0" w:lastColumn="0" w:oddVBand="0" w:evenVBand="0" w:oddHBand="1" w:evenHBand="0" w:firstRowFirstColumn="0" w:firstRowLastColumn="0" w:lastRowFirstColumn="0" w:lastRowLastColumn="0"/>
              <w:rPr>
                <w:lang w:eastAsia="sv-SE"/>
              </w:rPr>
            </w:pPr>
            <w:r>
              <w:rPr>
                <w:lang w:eastAsia="sv-SE"/>
              </w:rPr>
              <w:t>Deltagare från olika lärosäten/företag/motsvarande samlas för att nätverka, oavsett finansiering av arrangemanget.</w:t>
            </w:r>
          </w:p>
          <w:p w14:paraId="36FAF2BF" w14:textId="60BB7D45" w:rsidR="004B4D80" w:rsidRPr="000E46BD" w:rsidRDefault="00F6323C" w:rsidP="00F6323C">
            <w:pPr>
              <w:cnfStyle w:val="000000100000" w:firstRow="0" w:lastRow="0" w:firstColumn="0" w:lastColumn="0" w:oddVBand="0" w:evenVBand="0" w:oddHBand="1" w:evenHBand="0" w:firstRowFirstColumn="0" w:firstRowLastColumn="0" w:lastRowFirstColumn="0" w:lastRowLastColumn="0"/>
              <w:rPr>
                <w:lang w:eastAsia="sv-SE"/>
              </w:rPr>
            </w:pPr>
            <w:r>
              <w:rPr>
                <w:lang w:eastAsia="sv-SE"/>
              </w:rPr>
              <w:t>Betraktas som extern konferens för alla inblandade.</w:t>
            </w:r>
          </w:p>
        </w:tc>
        <w:tc>
          <w:tcPr>
            <w:tcW w:w="0" w:type="auto"/>
          </w:tcPr>
          <w:p w14:paraId="543F6C37" w14:textId="13BD54BC" w:rsidR="004B4D80" w:rsidRDefault="00EF1CA1"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sidRPr="00EF1CA1">
              <w:rPr>
                <w:color w:val="000000" w:themeColor="text1"/>
              </w:rPr>
              <w:t>Inget maxbelopp men regler om återhåll-samhet och omdöme ska beaktas.</w:t>
            </w:r>
          </w:p>
        </w:tc>
        <w:tc>
          <w:tcPr>
            <w:tcW w:w="0" w:type="auto"/>
          </w:tcPr>
          <w:p w14:paraId="20276A3A" w14:textId="7C5579C5" w:rsidR="004B4D80" w:rsidRDefault="00EF1CA1"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2322EA4B" w14:textId="3B9A0ACC" w:rsidR="004B4D80" w:rsidRDefault="00B3458F"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Ja</w:t>
            </w:r>
          </w:p>
        </w:tc>
        <w:tc>
          <w:tcPr>
            <w:tcW w:w="0" w:type="auto"/>
          </w:tcPr>
          <w:p w14:paraId="0D831411" w14:textId="5D816652" w:rsidR="004B4D80" w:rsidRDefault="00B3458F" w:rsidP="00B902A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4811</w:t>
            </w:r>
          </w:p>
        </w:tc>
        <w:tc>
          <w:tcPr>
            <w:tcW w:w="0" w:type="auto"/>
          </w:tcPr>
          <w:p w14:paraId="78A59B53" w14:textId="030093A4" w:rsidR="004B4D80" w:rsidRPr="00E3749A" w:rsidRDefault="004B4D80" w:rsidP="00E3749A">
            <w:pPr>
              <w:spacing w:after="0" w:line="300" w:lineRule="auto"/>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12A4202A" w14:textId="77777777" w:rsidR="007F024D" w:rsidRPr="00DA1CD9" w:rsidRDefault="007F024D" w:rsidP="001F6464">
      <w:pPr>
        <w:rPr>
          <w:sz w:val="24"/>
          <w:szCs w:val="24"/>
        </w:rPr>
      </w:pPr>
    </w:p>
    <w:sectPr w:rsidR="007F024D" w:rsidRPr="00DA1CD9" w:rsidSect="00550D2F">
      <w:footerReference w:type="default" r:id="rId15"/>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08E51" w14:textId="77777777" w:rsidR="00134C14" w:rsidRDefault="00134C14" w:rsidP="002D3AAC">
      <w:r>
        <w:separator/>
      </w:r>
    </w:p>
  </w:endnote>
  <w:endnote w:type="continuationSeparator" w:id="0">
    <w:p w14:paraId="5F3475BB" w14:textId="77777777" w:rsidR="00134C14" w:rsidRDefault="00134C14" w:rsidP="002D3AAC">
      <w:r>
        <w:continuationSeparator/>
      </w:r>
    </w:p>
  </w:endnote>
  <w:endnote w:type="continuationNotice" w:id="1">
    <w:p w14:paraId="547CA640" w14:textId="77777777" w:rsidR="00134C14" w:rsidRDefault="00134C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216558"/>
      <w:docPartObj>
        <w:docPartGallery w:val="Page Numbers (Bottom of Page)"/>
        <w:docPartUnique/>
      </w:docPartObj>
    </w:sdtPr>
    <w:sdtEndPr/>
    <w:sdtContent>
      <w:p w14:paraId="2C7B592B" w14:textId="77777777" w:rsidR="003903D5" w:rsidRDefault="003903D5">
        <w:pPr>
          <w:pStyle w:val="Sidfot"/>
          <w:jc w:val="center"/>
        </w:pPr>
        <w:r>
          <w:fldChar w:fldCharType="begin"/>
        </w:r>
        <w:r>
          <w:instrText>PAGE   \* MERGEFORMAT</w:instrText>
        </w:r>
        <w:r>
          <w:fldChar w:fldCharType="separate"/>
        </w:r>
        <w:r>
          <w:t>2</w:t>
        </w:r>
        <w:r>
          <w:fldChar w:fldCharType="end"/>
        </w:r>
      </w:p>
    </w:sdtContent>
  </w:sdt>
  <w:p w14:paraId="1318A363" w14:textId="77777777" w:rsidR="003F474E" w:rsidRDefault="003F474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604019"/>
      <w:docPartObj>
        <w:docPartGallery w:val="Page Numbers (Bottom of Page)"/>
        <w:docPartUnique/>
      </w:docPartObj>
    </w:sdtPr>
    <w:sdtEndPr/>
    <w:sdtContent>
      <w:p w14:paraId="66FBCB22" w14:textId="77777777" w:rsidR="005D2B19" w:rsidRDefault="005D2B19">
        <w:pPr>
          <w:pStyle w:val="Sidfot"/>
          <w:jc w:val="right"/>
        </w:pPr>
        <w:r>
          <w:fldChar w:fldCharType="begin"/>
        </w:r>
        <w:r>
          <w:instrText>PAGE   \* MERGEFORMAT</w:instrText>
        </w:r>
        <w:r>
          <w:fldChar w:fldCharType="separate"/>
        </w:r>
        <w:r>
          <w:t>2</w:t>
        </w:r>
        <w:r>
          <w:fldChar w:fldCharType="end"/>
        </w:r>
      </w:p>
    </w:sdtContent>
  </w:sdt>
  <w:p w14:paraId="64ACB7C8" w14:textId="77777777" w:rsidR="003F474E" w:rsidRDefault="003F474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974870"/>
      <w:docPartObj>
        <w:docPartGallery w:val="Page Numbers (Bottom of Page)"/>
        <w:docPartUnique/>
      </w:docPartObj>
    </w:sdtPr>
    <w:sdtEndPr/>
    <w:sdtContent>
      <w:p w14:paraId="2F47C4CF" w14:textId="77777777" w:rsidR="005D2B19" w:rsidRDefault="005D2B19">
        <w:pPr>
          <w:pStyle w:val="Sidfot"/>
          <w:jc w:val="right"/>
        </w:pPr>
        <w:r>
          <w:fldChar w:fldCharType="begin"/>
        </w:r>
        <w:r>
          <w:instrText>PAGE   \* MERGEFORMAT</w:instrText>
        </w:r>
        <w:r>
          <w:fldChar w:fldCharType="separate"/>
        </w:r>
        <w:r>
          <w:t>2</w:t>
        </w:r>
        <w:r>
          <w:fldChar w:fldCharType="end"/>
        </w:r>
      </w:p>
    </w:sdtContent>
  </w:sdt>
  <w:p w14:paraId="6F561103" w14:textId="77777777" w:rsidR="000529DF" w:rsidRDefault="000529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CF57C" w14:textId="77777777" w:rsidR="00134C14" w:rsidRDefault="00134C14" w:rsidP="002D3AAC">
      <w:r>
        <w:separator/>
      </w:r>
    </w:p>
  </w:footnote>
  <w:footnote w:type="continuationSeparator" w:id="0">
    <w:p w14:paraId="2F332530" w14:textId="77777777" w:rsidR="00134C14" w:rsidRDefault="00134C14" w:rsidP="002D3AAC">
      <w:r>
        <w:continuationSeparator/>
      </w:r>
    </w:p>
  </w:footnote>
  <w:footnote w:type="continuationNotice" w:id="1">
    <w:p w14:paraId="558EF794" w14:textId="77777777" w:rsidR="00134C14" w:rsidRDefault="00134C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3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3827"/>
    </w:tblGrid>
    <w:tr w:rsidR="00BD5973" w:rsidRPr="00260006" w14:paraId="6F5EAAA3" w14:textId="77777777" w:rsidTr="00260006">
      <w:tc>
        <w:tcPr>
          <w:tcW w:w="9356" w:type="dxa"/>
        </w:tcPr>
        <w:p w14:paraId="7C3F986C" w14:textId="77777777" w:rsidR="00BD5973" w:rsidRDefault="00904E49">
          <w:pPr>
            <w:pStyle w:val="Sidhuvud"/>
          </w:pPr>
          <w:bookmarkStart w:id="1" w:name="_Hlk115173613"/>
          <w:r w:rsidRPr="00E47E54">
            <w:rPr>
              <w:noProof/>
              <w:lang w:eastAsia="sv-SE"/>
            </w:rPr>
            <w:drawing>
              <wp:anchor distT="0" distB="0" distL="114300" distR="114300" simplePos="0" relativeHeight="251658240" behindDoc="0" locked="1" layoutInCell="1" allowOverlap="0" wp14:anchorId="4B343A68" wp14:editId="2DB18E96">
                <wp:simplePos x="0" y="0"/>
                <wp:positionH relativeFrom="margin">
                  <wp:posOffset>-60325</wp:posOffset>
                </wp:positionH>
                <wp:positionV relativeFrom="page">
                  <wp:posOffset>5080</wp:posOffset>
                </wp:positionV>
                <wp:extent cx="838800" cy="900000"/>
                <wp:effectExtent l="0" t="0" r="0" b="0"/>
                <wp:wrapSquare wrapText="bothSides"/>
                <wp:docPr id="1421337913" name="Bildobjekt 1421337913" descr="Macintosh HD:Users:norkay:Dropbox (Norkay AB):Norkay Projekt:Högskolan Dalarna:HD Grafisk profil 2017:Wordmall:HD_Color_Stand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norkay:Dropbox (Norkay AB):Norkay Projekt:Högskolan Dalarna:HD Grafisk profil 2017:Wordmall:HD_Color_Stand_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00" cy="9000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tcPr>
        <w:sdt>
          <w:sdtPr>
            <w:id w:val="1137371146"/>
          </w:sdtPr>
          <w:sdtEndPr/>
          <w:sdtContent>
            <w:p w14:paraId="2EC75B99" w14:textId="77777777" w:rsidR="00BD5973" w:rsidRPr="000D48C5" w:rsidRDefault="002F13C9" w:rsidP="009801B7">
              <w:pPr>
                <w:pStyle w:val="Rubrik3"/>
                <w:numPr>
                  <w:ilvl w:val="0"/>
                  <w:numId w:val="0"/>
                </w:numPr>
              </w:pPr>
              <w:r>
                <w:t>LATHUND</w:t>
              </w:r>
            </w:p>
          </w:sdtContent>
        </w:sdt>
        <w:p w14:paraId="0BFB2447" w14:textId="043CC863" w:rsidR="00260006" w:rsidRPr="00260006" w:rsidRDefault="00260006" w:rsidP="0011557A">
          <w:r w:rsidRPr="00260006">
            <w:t>Lathund för represent</w:t>
          </w:r>
          <w:r>
            <w:t>ation</w:t>
          </w:r>
        </w:p>
        <w:p w14:paraId="3111D9DE" w14:textId="0CD5E6C3" w:rsidR="00BD5973" w:rsidRPr="00260006" w:rsidRDefault="009036EF" w:rsidP="0011557A">
          <w:r w:rsidRPr="00260006">
            <w:t xml:space="preserve">Diarienummer </w:t>
          </w:r>
          <w:r w:rsidR="00BD5973" w:rsidRPr="00260006">
            <w:br/>
          </w:r>
          <w:r w:rsidR="00E845E9">
            <w:t>C 2026/1129</w:t>
          </w:r>
        </w:p>
        <w:p w14:paraId="14DFF8F6" w14:textId="77777777" w:rsidR="00BD5973" w:rsidRPr="00260006" w:rsidRDefault="00BD5973" w:rsidP="00960D23"/>
      </w:tc>
    </w:tr>
    <w:bookmarkEnd w:id="1"/>
  </w:tbl>
  <w:p w14:paraId="1DC5350A" w14:textId="77777777" w:rsidR="00BD5973" w:rsidRPr="00260006" w:rsidRDefault="00BD597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F16"/>
    <w:multiLevelType w:val="hybridMultilevel"/>
    <w:tmpl w:val="0DF028B6"/>
    <w:lvl w:ilvl="0" w:tplc="041D0001">
      <w:start w:val="1"/>
      <w:numFmt w:val="bullet"/>
      <w:lvlText w:val=""/>
      <w:lvlJc w:val="left"/>
      <w:pPr>
        <w:ind w:left="1004" w:hanging="360"/>
      </w:pPr>
      <w:rPr>
        <w:rFonts w:ascii="Symbol" w:hAnsi="Symbol" w:hint="default"/>
      </w:rPr>
    </w:lvl>
    <w:lvl w:ilvl="1" w:tplc="041D0003" w:tentative="1">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 w15:restartNumberingAfterBreak="0">
    <w:nsid w:val="08932A7D"/>
    <w:multiLevelType w:val="hybridMultilevel"/>
    <w:tmpl w:val="184C7940"/>
    <w:lvl w:ilvl="0" w:tplc="54D4C6D2">
      <w:start w:val="1"/>
      <w:numFmt w:val="decimal"/>
      <w:pStyle w:val="Punktrubrik1"/>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 w15:restartNumberingAfterBreak="0">
    <w:nsid w:val="0A68595E"/>
    <w:multiLevelType w:val="hybridMultilevel"/>
    <w:tmpl w:val="6CAC70B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113969B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4A70CC"/>
    <w:multiLevelType w:val="hybridMultilevel"/>
    <w:tmpl w:val="D74AAFA4"/>
    <w:lvl w:ilvl="0" w:tplc="12F6DE72">
      <w:start w:val="1"/>
      <w:numFmt w:val="decimal"/>
      <w:lvlText w:val="%1."/>
      <w:lvlJc w:val="left"/>
      <w:pPr>
        <w:ind w:left="360" w:hanging="360"/>
      </w:pPr>
      <w:rPr>
        <w:rFonts w:ascii="Arial" w:hAnsi="Arial" w:hint="default"/>
        <w:color w:val="auto"/>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5" w15:restartNumberingAfterBreak="0">
    <w:nsid w:val="1B1F356A"/>
    <w:multiLevelType w:val="hybridMultilevel"/>
    <w:tmpl w:val="05B077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262044B1"/>
    <w:multiLevelType w:val="hybridMultilevel"/>
    <w:tmpl w:val="3572C12C"/>
    <w:lvl w:ilvl="0" w:tplc="68388FAA">
      <w:start w:val="1"/>
      <w:numFmt w:val="lowerLetter"/>
      <w:pStyle w:val="Punkterabc"/>
      <w:lvlText w:val="%1)"/>
      <w:lvlJc w:val="left"/>
      <w:pPr>
        <w:ind w:left="2194" w:hanging="360"/>
      </w:pPr>
      <w:rPr>
        <w:rFonts w:hint="default"/>
      </w:rPr>
    </w:lvl>
    <w:lvl w:ilvl="1" w:tplc="041D0019" w:tentative="1">
      <w:start w:val="1"/>
      <w:numFmt w:val="lowerLetter"/>
      <w:lvlText w:val="%2."/>
      <w:lvlJc w:val="left"/>
      <w:pPr>
        <w:ind w:left="2914" w:hanging="360"/>
      </w:pPr>
    </w:lvl>
    <w:lvl w:ilvl="2" w:tplc="041D001B" w:tentative="1">
      <w:start w:val="1"/>
      <w:numFmt w:val="lowerRoman"/>
      <w:lvlText w:val="%3."/>
      <w:lvlJc w:val="right"/>
      <w:pPr>
        <w:ind w:left="3634" w:hanging="180"/>
      </w:pPr>
    </w:lvl>
    <w:lvl w:ilvl="3" w:tplc="041D000F" w:tentative="1">
      <w:start w:val="1"/>
      <w:numFmt w:val="decimal"/>
      <w:lvlText w:val="%4."/>
      <w:lvlJc w:val="left"/>
      <w:pPr>
        <w:ind w:left="4354" w:hanging="360"/>
      </w:pPr>
    </w:lvl>
    <w:lvl w:ilvl="4" w:tplc="041D0019" w:tentative="1">
      <w:start w:val="1"/>
      <w:numFmt w:val="lowerLetter"/>
      <w:lvlText w:val="%5."/>
      <w:lvlJc w:val="left"/>
      <w:pPr>
        <w:ind w:left="5074" w:hanging="360"/>
      </w:pPr>
    </w:lvl>
    <w:lvl w:ilvl="5" w:tplc="041D001B" w:tentative="1">
      <w:start w:val="1"/>
      <w:numFmt w:val="lowerRoman"/>
      <w:lvlText w:val="%6."/>
      <w:lvlJc w:val="right"/>
      <w:pPr>
        <w:ind w:left="5794" w:hanging="180"/>
      </w:pPr>
    </w:lvl>
    <w:lvl w:ilvl="6" w:tplc="041D000F" w:tentative="1">
      <w:start w:val="1"/>
      <w:numFmt w:val="decimal"/>
      <w:lvlText w:val="%7."/>
      <w:lvlJc w:val="left"/>
      <w:pPr>
        <w:ind w:left="6514" w:hanging="360"/>
      </w:pPr>
    </w:lvl>
    <w:lvl w:ilvl="7" w:tplc="041D0019" w:tentative="1">
      <w:start w:val="1"/>
      <w:numFmt w:val="lowerLetter"/>
      <w:lvlText w:val="%8."/>
      <w:lvlJc w:val="left"/>
      <w:pPr>
        <w:ind w:left="7234" w:hanging="360"/>
      </w:pPr>
    </w:lvl>
    <w:lvl w:ilvl="8" w:tplc="041D001B" w:tentative="1">
      <w:start w:val="1"/>
      <w:numFmt w:val="lowerRoman"/>
      <w:lvlText w:val="%9."/>
      <w:lvlJc w:val="right"/>
      <w:pPr>
        <w:ind w:left="7954" w:hanging="180"/>
      </w:pPr>
    </w:lvl>
  </w:abstractNum>
  <w:abstractNum w:abstractNumId="7" w15:restartNumberingAfterBreak="0">
    <w:nsid w:val="300C0980"/>
    <w:multiLevelType w:val="multilevel"/>
    <w:tmpl w:val="6FFA4B64"/>
    <w:lvl w:ilvl="0">
      <w:start w:val="1"/>
      <w:numFmt w:val="decimal"/>
      <w:pStyle w:val="Rubrik1"/>
      <w:lvlText w:val="%1"/>
      <w:lvlJc w:val="left"/>
      <w:pPr>
        <w:ind w:left="432" w:hanging="432"/>
      </w:pPr>
    </w:lvl>
    <w:lvl w:ilvl="1">
      <w:start w:val="1"/>
      <w:numFmt w:val="decimal"/>
      <w:pStyle w:val="Rubrik2"/>
      <w:lvlText w:val="%1.%2"/>
      <w:lvlJc w:val="left"/>
      <w:pPr>
        <w:ind w:left="576" w:hanging="576"/>
      </w:pPr>
      <w:rPr>
        <w:b/>
        <w:bCs w:val="0"/>
        <w:sz w:val="28"/>
        <w:szCs w:val="28"/>
      </w:rPr>
    </w:lvl>
    <w:lvl w:ilvl="2">
      <w:start w:val="1"/>
      <w:numFmt w:val="decimal"/>
      <w:pStyle w:val="Rubrik3"/>
      <w:lvlText w:val="%1.%2.%3"/>
      <w:lvlJc w:val="left"/>
      <w:pPr>
        <w:ind w:left="862"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8" w15:restartNumberingAfterBreak="0">
    <w:nsid w:val="39B51F68"/>
    <w:multiLevelType w:val="hybridMultilevel"/>
    <w:tmpl w:val="61E85722"/>
    <w:lvl w:ilvl="0" w:tplc="0978A2A0">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415F09F1"/>
    <w:multiLevelType w:val="hybridMultilevel"/>
    <w:tmpl w:val="090EB51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4095A33"/>
    <w:multiLevelType w:val="hybridMultilevel"/>
    <w:tmpl w:val="5E86BBD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458D74B9"/>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8E545EA"/>
    <w:multiLevelType w:val="hybridMultilevel"/>
    <w:tmpl w:val="A92C7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DBE2A4F"/>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5A1E52"/>
    <w:multiLevelType w:val="hybridMultilevel"/>
    <w:tmpl w:val="EC4A9B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03C5EA5"/>
    <w:multiLevelType w:val="hybridMultilevel"/>
    <w:tmpl w:val="FD847F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E093BB3"/>
    <w:multiLevelType w:val="hybridMultilevel"/>
    <w:tmpl w:val="0DD28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0D35776"/>
    <w:multiLevelType w:val="hybridMultilevel"/>
    <w:tmpl w:val="0EAA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70150E"/>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4EA38BF"/>
    <w:multiLevelType w:val="hybridMultilevel"/>
    <w:tmpl w:val="48B25E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64B1B1C"/>
    <w:multiLevelType w:val="hybridMultilevel"/>
    <w:tmpl w:val="7968FFC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6E975626"/>
    <w:multiLevelType w:val="hybridMultilevel"/>
    <w:tmpl w:val="6FA2341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73BE1B03"/>
    <w:multiLevelType w:val="hybridMultilevel"/>
    <w:tmpl w:val="E1DE982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759C3967"/>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8942937"/>
    <w:multiLevelType w:val="hybridMultilevel"/>
    <w:tmpl w:val="9744AD8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79E75B33"/>
    <w:multiLevelType w:val="hybridMultilevel"/>
    <w:tmpl w:val="FBFCA98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2108884210">
    <w:abstractNumId w:val="1"/>
  </w:num>
  <w:num w:numId="2" w16cid:durableId="1803771843">
    <w:abstractNumId w:val="6"/>
  </w:num>
  <w:num w:numId="3" w16cid:durableId="297298020">
    <w:abstractNumId w:val="8"/>
  </w:num>
  <w:num w:numId="4" w16cid:durableId="830872745">
    <w:abstractNumId w:val="12"/>
  </w:num>
  <w:num w:numId="5" w16cid:durableId="2108379841">
    <w:abstractNumId w:val="16"/>
  </w:num>
  <w:num w:numId="6" w16cid:durableId="1562475481">
    <w:abstractNumId w:val="17"/>
  </w:num>
  <w:num w:numId="7" w16cid:durableId="959650140">
    <w:abstractNumId w:val="0"/>
  </w:num>
  <w:num w:numId="8" w16cid:durableId="428163327">
    <w:abstractNumId w:val="14"/>
  </w:num>
  <w:num w:numId="9" w16cid:durableId="414209975">
    <w:abstractNumId w:val="19"/>
  </w:num>
  <w:num w:numId="10" w16cid:durableId="1080982408">
    <w:abstractNumId w:val="17"/>
  </w:num>
  <w:num w:numId="11" w16cid:durableId="1975014402">
    <w:abstractNumId w:val="23"/>
  </w:num>
  <w:num w:numId="12" w16cid:durableId="1323388966">
    <w:abstractNumId w:val="2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 w:hanging="624"/>
        </w:pPr>
        <w:rPr>
          <w:rFonts w:hint="default"/>
          <w:b/>
          <w:bCs/>
          <w:color w:val="auto"/>
          <w:sz w:val="28"/>
          <w:szCs w:val="28"/>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55712813">
    <w:abstractNumId w:val="4"/>
  </w:num>
  <w:num w:numId="14" w16cid:durableId="784619803">
    <w:abstractNumId w:val="7"/>
  </w:num>
  <w:num w:numId="15" w16cid:durableId="652373852">
    <w:abstractNumId w:val="15"/>
  </w:num>
  <w:num w:numId="16" w16cid:durableId="887490357">
    <w:abstractNumId w:val="11"/>
  </w:num>
  <w:num w:numId="17" w16cid:durableId="2091996813">
    <w:abstractNumId w:val="18"/>
  </w:num>
  <w:num w:numId="18" w16cid:durableId="1810321337">
    <w:abstractNumId w:val="13"/>
  </w:num>
  <w:num w:numId="19" w16cid:durableId="882406326">
    <w:abstractNumId w:val="3"/>
  </w:num>
  <w:num w:numId="20" w16cid:durableId="1717701552">
    <w:abstractNumId w:val="5"/>
  </w:num>
  <w:num w:numId="21" w16cid:durableId="405492964">
    <w:abstractNumId w:val="20"/>
  </w:num>
  <w:num w:numId="22" w16cid:durableId="2145460527">
    <w:abstractNumId w:val="10"/>
  </w:num>
  <w:num w:numId="23" w16cid:durableId="859203196">
    <w:abstractNumId w:val="24"/>
  </w:num>
  <w:num w:numId="24" w16cid:durableId="592738905">
    <w:abstractNumId w:val="25"/>
  </w:num>
  <w:num w:numId="25" w16cid:durableId="1222056193">
    <w:abstractNumId w:val="21"/>
  </w:num>
  <w:num w:numId="26" w16cid:durableId="1517884300">
    <w:abstractNumId w:val="2"/>
  </w:num>
  <w:num w:numId="27" w16cid:durableId="1940211549">
    <w:abstractNumId w:val="22"/>
  </w:num>
  <w:num w:numId="28" w16cid:durableId="9286585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607"/>
    <w:rsid w:val="00030925"/>
    <w:rsid w:val="00034E57"/>
    <w:rsid w:val="000401AB"/>
    <w:rsid w:val="000471D9"/>
    <w:rsid w:val="000529DF"/>
    <w:rsid w:val="00061B76"/>
    <w:rsid w:val="00074F3D"/>
    <w:rsid w:val="00077F10"/>
    <w:rsid w:val="00086841"/>
    <w:rsid w:val="000A1F5E"/>
    <w:rsid w:val="000A4623"/>
    <w:rsid w:val="000B5D32"/>
    <w:rsid w:val="000C3159"/>
    <w:rsid w:val="000C5AA7"/>
    <w:rsid w:val="000D48C5"/>
    <w:rsid w:val="000E46BD"/>
    <w:rsid w:val="000F29E3"/>
    <w:rsid w:val="001000C5"/>
    <w:rsid w:val="00103FF1"/>
    <w:rsid w:val="0011557A"/>
    <w:rsid w:val="00125608"/>
    <w:rsid w:val="0012645E"/>
    <w:rsid w:val="0012775F"/>
    <w:rsid w:val="001315CC"/>
    <w:rsid w:val="001316E9"/>
    <w:rsid w:val="00134C14"/>
    <w:rsid w:val="00144FF6"/>
    <w:rsid w:val="001579A4"/>
    <w:rsid w:val="00162285"/>
    <w:rsid w:val="00176740"/>
    <w:rsid w:val="00183C10"/>
    <w:rsid w:val="00194701"/>
    <w:rsid w:val="001A4664"/>
    <w:rsid w:val="001C57FC"/>
    <w:rsid w:val="001D1E77"/>
    <w:rsid w:val="001E0337"/>
    <w:rsid w:val="001E29BC"/>
    <w:rsid w:val="001E3216"/>
    <w:rsid w:val="001E4CBA"/>
    <w:rsid w:val="001F6464"/>
    <w:rsid w:val="001F78B7"/>
    <w:rsid w:val="002061AC"/>
    <w:rsid w:val="00210A5F"/>
    <w:rsid w:val="002139AB"/>
    <w:rsid w:val="00225E27"/>
    <w:rsid w:val="00251852"/>
    <w:rsid w:val="00260006"/>
    <w:rsid w:val="00261D0A"/>
    <w:rsid w:val="00270593"/>
    <w:rsid w:val="002723CA"/>
    <w:rsid w:val="002816CD"/>
    <w:rsid w:val="00281FD6"/>
    <w:rsid w:val="002870DC"/>
    <w:rsid w:val="002873C0"/>
    <w:rsid w:val="00293090"/>
    <w:rsid w:val="002A67EF"/>
    <w:rsid w:val="002B5F98"/>
    <w:rsid w:val="002D2722"/>
    <w:rsid w:val="002D3AAC"/>
    <w:rsid w:val="002D55CE"/>
    <w:rsid w:val="002D5BAC"/>
    <w:rsid w:val="002E0E62"/>
    <w:rsid w:val="002E75DC"/>
    <w:rsid w:val="002E7DEE"/>
    <w:rsid w:val="002F13C9"/>
    <w:rsid w:val="002F3EBD"/>
    <w:rsid w:val="002F72C0"/>
    <w:rsid w:val="00302B8D"/>
    <w:rsid w:val="0031613F"/>
    <w:rsid w:val="003161E9"/>
    <w:rsid w:val="00331055"/>
    <w:rsid w:val="00331D1D"/>
    <w:rsid w:val="003346BE"/>
    <w:rsid w:val="00360BA9"/>
    <w:rsid w:val="00362712"/>
    <w:rsid w:val="00364AA1"/>
    <w:rsid w:val="003710BB"/>
    <w:rsid w:val="003903D5"/>
    <w:rsid w:val="00390B56"/>
    <w:rsid w:val="003925CC"/>
    <w:rsid w:val="00397B81"/>
    <w:rsid w:val="003B659A"/>
    <w:rsid w:val="003C055E"/>
    <w:rsid w:val="003C15A7"/>
    <w:rsid w:val="003C19F6"/>
    <w:rsid w:val="003C2117"/>
    <w:rsid w:val="003C6BA2"/>
    <w:rsid w:val="003D0137"/>
    <w:rsid w:val="003D20BD"/>
    <w:rsid w:val="003D428C"/>
    <w:rsid w:val="003D6B60"/>
    <w:rsid w:val="003F474E"/>
    <w:rsid w:val="003F57BA"/>
    <w:rsid w:val="003F79EA"/>
    <w:rsid w:val="00422B68"/>
    <w:rsid w:val="00431DA1"/>
    <w:rsid w:val="004348BB"/>
    <w:rsid w:val="0045143F"/>
    <w:rsid w:val="00461B39"/>
    <w:rsid w:val="004712ED"/>
    <w:rsid w:val="00474BF5"/>
    <w:rsid w:val="004754EA"/>
    <w:rsid w:val="00475E4C"/>
    <w:rsid w:val="0048652E"/>
    <w:rsid w:val="0048662F"/>
    <w:rsid w:val="00486CAA"/>
    <w:rsid w:val="004930CE"/>
    <w:rsid w:val="00497371"/>
    <w:rsid w:val="004A1438"/>
    <w:rsid w:val="004A2EA9"/>
    <w:rsid w:val="004B071D"/>
    <w:rsid w:val="004B2C32"/>
    <w:rsid w:val="004B4D80"/>
    <w:rsid w:val="004C5F2B"/>
    <w:rsid w:val="004D4426"/>
    <w:rsid w:val="004D7F25"/>
    <w:rsid w:val="004D7F61"/>
    <w:rsid w:val="004E223C"/>
    <w:rsid w:val="004E7086"/>
    <w:rsid w:val="00503C47"/>
    <w:rsid w:val="0050505F"/>
    <w:rsid w:val="00507A56"/>
    <w:rsid w:val="00512D67"/>
    <w:rsid w:val="005206DF"/>
    <w:rsid w:val="00537A77"/>
    <w:rsid w:val="005468B2"/>
    <w:rsid w:val="00550D2F"/>
    <w:rsid w:val="00575406"/>
    <w:rsid w:val="00584774"/>
    <w:rsid w:val="00595A06"/>
    <w:rsid w:val="005A0EB0"/>
    <w:rsid w:val="005A6BC6"/>
    <w:rsid w:val="005A6DA1"/>
    <w:rsid w:val="005B407F"/>
    <w:rsid w:val="005D2B19"/>
    <w:rsid w:val="005E11D8"/>
    <w:rsid w:val="005F060A"/>
    <w:rsid w:val="005F1DB6"/>
    <w:rsid w:val="005F58C3"/>
    <w:rsid w:val="00600F4E"/>
    <w:rsid w:val="006259A0"/>
    <w:rsid w:val="00630550"/>
    <w:rsid w:val="00635477"/>
    <w:rsid w:val="00635D45"/>
    <w:rsid w:val="00640597"/>
    <w:rsid w:val="00652773"/>
    <w:rsid w:val="00654B44"/>
    <w:rsid w:val="00665008"/>
    <w:rsid w:val="00676F4C"/>
    <w:rsid w:val="00682BC4"/>
    <w:rsid w:val="0069506E"/>
    <w:rsid w:val="006A3E29"/>
    <w:rsid w:val="006B12B4"/>
    <w:rsid w:val="006C020E"/>
    <w:rsid w:val="006D092E"/>
    <w:rsid w:val="006D1611"/>
    <w:rsid w:val="006D35DA"/>
    <w:rsid w:val="006D78E6"/>
    <w:rsid w:val="006E18E7"/>
    <w:rsid w:val="006E209B"/>
    <w:rsid w:val="006E238A"/>
    <w:rsid w:val="006E5A41"/>
    <w:rsid w:val="006F47F4"/>
    <w:rsid w:val="006F4984"/>
    <w:rsid w:val="006F4F25"/>
    <w:rsid w:val="00702F17"/>
    <w:rsid w:val="00732469"/>
    <w:rsid w:val="00755AE3"/>
    <w:rsid w:val="00763192"/>
    <w:rsid w:val="007672D6"/>
    <w:rsid w:val="00771D7E"/>
    <w:rsid w:val="00786A4F"/>
    <w:rsid w:val="007952FB"/>
    <w:rsid w:val="007A7186"/>
    <w:rsid w:val="007B5AF3"/>
    <w:rsid w:val="007B64DD"/>
    <w:rsid w:val="007D16B0"/>
    <w:rsid w:val="007D3F18"/>
    <w:rsid w:val="007D5B77"/>
    <w:rsid w:val="007E46AE"/>
    <w:rsid w:val="007E62DE"/>
    <w:rsid w:val="007E71C2"/>
    <w:rsid w:val="007F024D"/>
    <w:rsid w:val="007F0877"/>
    <w:rsid w:val="007F16D7"/>
    <w:rsid w:val="007F2799"/>
    <w:rsid w:val="007F3441"/>
    <w:rsid w:val="0081712D"/>
    <w:rsid w:val="00834673"/>
    <w:rsid w:val="00842D59"/>
    <w:rsid w:val="0086321F"/>
    <w:rsid w:val="00863F3F"/>
    <w:rsid w:val="00874893"/>
    <w:rsid w:val="0087548C"/>
    <w:rsid w:val="008772C9"/>
    <w:rsid w:val="00884A01"/>
    <w:rsid w:val="00886514"/>
    <w:rsid w:val="008912C6"/>
    <w:rsid w:val="008A2498"/>
    <w:rsid w:val="008A4E9E"/>
    <w:rsid w:val="008C19CC"/>
    <w:rsid w:val="008C31DA"/>
    <w:rsid w:val="008C3409"/>
    <w:rsid w:val="008D0B22"/>
    <w:rsid w:val="008D2298"/>
    <w:rsid w:val="008D676E"/>
    <w:rsid w:val="008E1745"/>
    <w:rsid w:val="008E178D"/>
    <w:rsid w:val="008E2E09"/>
    <w:rsid w:val="008E4E68"/>
    <w:rsid w:val="008F4486"/>
    <w:rsid w:val="008F5DBC"/>
    <w:rsid w:val="0090097F"/>
    <w:rsid w:val="009036EF"/>
    <w:rsid w:val="00903E10"/>
    <w:rsid w:val="00904E49"/>
    <w:rsid w:val="00913B7B"/>
    <w:rsid w:val="00920510"/>
    <w:rsid w:val="0095092D"/>
    <w:rsid w:val="00953AC8"/>
    <w:rsid w:val="009601F2"/>
    <w:rsid w:val="00960D23"/>
    <w:rsid w:val="00966E35"/>
    <w:rsid w:val="009779F9"/>
    <w:rsid w:val="009801B7"/>
    <w:rsid w:val="00986483"/>
    <w:rsid w:val="00986FD0"/>
    <w:rsid w:val="00994DF1"/>
    <w:rsid w:val="009A10C3"/>
    <w:rsid w:val="009B2CA5"/>
    <w:rsid w:val="009B3D71"/>
    <w:rsid w:val="009F1607"/>
    <w:rsid w:val="009F3D4D"/>
    <w:rsid w:val="00A06AF4"/>
    <w:rsid w:val="00A20A26"/>
    <w:rsid w:val="00A30E09"/>
    <w:rsid w:val="00A334B3"/>
    <w:rsid w:val="00A418A3"/>
    <w:rsid w:val="00A51789"/>
    <w:rsid w:val="00A52D56"/>
    <w:rsid w:val="00A60DF7"/>
    <w:rsid w:val="00A64C04"/>
    <w:rsid w:val="00A82A00"/>
    <w:rsid w:val="00A8797A"/>
    <w:rsid w:val="00A90771"/>
    <w:rsid w:val="00A9449B"/>
    <w:rsid w:val="00AA6753"/>
    <w:rsid w:val="00AC41B8"/>
    <w:rsid w:val="00AC6F77"/>
    <w:rsid w:val="00AD4426"/>
    <w:rsid w:val="00AE2E0C"/>
    <w:rsid w:val="00AE386A"/>
    <w:rsid w:val="00AF3186"/>
    <w:rsid w:val="00B1693D"/>
    <w:rsid w:val="00B21CE2"/>
    <w:rsid w:val="00B25BBB"/>
    <w:rsid w:val="00B329E1"/>
    <w:rsid w:val="00B3458F"/>
    <w:rsid w:val="00B4431D"/>
    <w:rsid w:val="00B505C7"/>
    <w:rsid w:val="00B646D4"/>
    <w:rsid w:val="00B66BE0"/>
    <w:rsid w:val="00B715C9"/>
    <w:rsid w:val="00BA3002"/>
    <w:rsid w:val="00BA4512"/>
    <w:rsid w:val="00BB0105"/>
    <w:rsid w:val="00BC21F3"/>
    <w:rsid w:val="00BC5A1A"/>
    <w:rsid w:val="00BD3E30"/>
    <w:rsid w:val="00BD5973"/>
    <w:rsid w:val="00BE59D9"/>
    <w:rsid w:val="00BF53CE"/>
    <w:rsid w:val="00BF7C3A"/>
    <w:rsid w:val="00C01688"/>
    <w:rsid w:val="00C07466"/>
    <w:rsid w:val="00C11183"/>
    <w:rsid w:val="00C177F9"/>
    <w:rsid w:val="00C47FB8"/>
    <w:rsid w:val="00C55FE1"/>
    <w:rsid w:val="00C666CA"/>
    <w:rsid w:val="00C9023F"/>
    <w:rsid w:val="00C96CB5"/>
    <w:rsid w:val="00CB3B51"/>
    <w:rsid w:val="00CC4828"/>
    <w:rsid w:val="00CC49A0"/>
    <w:rsid w:val="00CD10F7"/>
    <w:rsid w:val="00CF1102"/>
    <w:rsid w:val="00CF2EE3"/>
    <w:rsid w:val="00CF4B9D"/>
    <w:rsid w:val="00D026F9"/>
    <w:rsid w:val="00D037BA"/>
    <w:rsid w:val="00D128D1"/>
    <w:rsid w:val="00D129FB"/>
    <w:rsid w:val="00D16E1C"/>
    <w:rsid w:val="00D1767B"/>
    <w:rsid w:val="00D340B3"/>
    <w:rsid w:val="00D36507"/>
    <w:rsid w:val="00D42DEE"/>
    <w:rsid w:val="00D64133"/>
    <w:rsid w:val="00D65721"/>
    <w:rsid w:val="00D72450"/>
    <w:rsid w:val="00D86183"/>
    <w:rsid w:val="00D9015E"/>
    <w:rsid w:val="00D95EA2"/>
    <w:rsid w:val="00D9741E"/>
    <w:rsid w:val="00DA1CD9"/>
    <w:rsid w:val="00DB798C"/>
    <w:rsid w:val="00DC2F56"/>
    <w:rsid w:val="00DD75B2"/>
    <w:rsid w:val="00DE1B63"/>
    <w:rsid w:val="00DE4E80"/>
    <w:rsid w:val="00DF1B64"/>
    <w:rsid w:val="00E059BD"/>
    <w:rsid w:val="00E05ECC"/>
    <w:rsid w:val="00E240A7"/>
    <w:rsid w:val="00E3749A"/>
    <w:rsid w:val="00E42964"/>
    <w:rsid w:val="00E46317"/>
    <w:rsid w:val="00E46AAA"/>
    <w:rsid w:val="00E56D35"/>
    <w:rsid w:val="00E57B25"/>
    <w:rsid w:val="00E60D02"/>
    <w:rsid w:val="00E63824"/>
    <w:rsid w:val="00E7707C"/>
    <w:rsid w:val="00E845E9"/>
    <w:rsid w:val="00EA3593"/>
    <w:rsid w:val="00EA3B39"/>
    <w:rsid w:val="00EC4A82"/>
    <w:rsid w:val="00EE0C62"/>
    <w:rsid w:val="00EE2B48"/>
    <w:rsid w:val="00EF1A1A"/>
    <w:rsid w:val="00EF1CA1"/>
    <w:rsid w:val="00EF64B3"/>
    <w:rsid w:val="00F14A56"/>
    <w:rsid w:val="00F22187"/>
    <w:rsid w:val="00F26E58"/>
    <w:rsid w:val="00F37A8B"/>
    <w:rsid w:val="00F4229B"/>
    <w:rsid w:val="00F46B7F"/>
    <w:rsid w:val="00F5096F"/>
    <w:rsid w:val="00F55DF6"/>
    <w:rsid w:val="00F60206"/>
    <w:rsid w:val="00F6323C"/>
    <w:rsid w:val="00F744D6"/>
    <w:rsid w:val="00F90E83"/>
    <w:rsid w:val="00F93C94"/>
    <w:rsid w:val="00F957EA"/>
    <w:rsid w:val="00FA7525"/>
    <w:rsid w:val="00FB3378"/>
    <w:rsid w:val="00FC7B02"/>
    <w:rsid w:val="00FE0906"/>
    <w:rsid w:val="00FE7B05"/>
    <w:rsid w:val="00FF053A"/>
    <w:rsid w:val="00FF5913"/>
    <w:rsid w:val="04A4F9F4"/>
    <w:rsid w:val="04EF3E08"/>
    <w:rsid w:val="07E3BAF6"/>
    <w:rsid w:val="08115259"/>
    <w:rsid w:val="094824C2"/>
    <w:rsid w:val="0A72E9C1"/>
    <w:rsid w:val="0BA2BBE2"/>
    <w:rsid w:val="0BE8BE73"/>
    <w:rsid w:val="10D31311"/>
    <w:rsid w:val="139F01FC"/>
    <w:rsid w:val="1578783D"/>
    <w:rsid w:val="16725D4F"/>
    <w:rsid w:val="1C0A7DDA"/>
    <w:rsid w:val="1E4983D2"/>
    <w:rsid w:val="1F9D7D9F"/>
    <w:rsid w:val="1FFABA63"/>
    <w:rsid w:val="22C9AC44"/>
    <w:rsid w:val="23CBDF17"/>
    <w:rsid w:val="2519DA3C"/>
    <w:rsid w:val="31B50994"/>
    <w:rsid w:val="349CE45F"/>
    <w:rsid w:val="365FC50E"/>
    <w:rsid w:val="3A44AD46"/>
    <w:rsid w:val="3CB5B944"/>
    <w:rsid w:val="3D85F949"/>
    <w:rsid w:val="3F4A1EBC"/>
    <w:rsid w:val="3F6721B4"/>
    <w:rsid w:val="40F87E02"/>
    <w:rsid w:val="41569F33"/>
    <w:rsid w:val="424B1B73"/>
    <w:rsid w:val="437CA049"/>
    <w:rsid w:val="458FBA8D"/>
    <w:rsid w:val="462F38E1"/>
    <w:rsid w:val="479BE107"/>
    <w:rsid w:val="4C23B231"/>
    <w:rsid w:val="5210E01F"/>
    <w:rsid w:val="53D081A2"/>
    <w:rsid w:val="555DEB0C"/>
    <w:rsid w:val="575F5002"/>
    <w:rsid w:val="5A150045"/>
    <w:rsid w:val="5CBAC7F1"/>
    <w:rsid w:val="60DE3E20"/>
    <w:rsid w:val="6265B3D9"/>
    <w:rsid w:val="6415DEE2"/>
    <w:rsid w:val="65247027"/>
    <w:rsid w:val="68414297"/>
    <w:rsid w:val="6BAD68BF"/>
    <w:rsid w:val="6DA8AFFB"/>
    <w:rsid w:val="6DC4AEAE"/>
    <w:rsid w:val="70332C1F"/>
    <w:rsid w:val="76B742E2"/>
    <w:rsid w:val="799E33EC"/>
    <w:rsid w:val="7D93D24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5976B"/>
  <w15:chartTrackingRefBased/>
  <w15:docId w15:val="{E62F9783-74E8-4B57-BC73-5E2D85F4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24D"/>
    <w:pPr>
      <w:spacing w:after="200"/>
    </w:pPr>
    <w:rPr>
      <w:rFonts w:ascii="Times New Roman" w:eastAsia="Calibri" w:hAnsi="Times New Roman" w:cs="Times New Roman"/>
      <w:color w:val="000000"/>
    </w:rPr>
  </w:style>
  <w:style w:type="paragraph" w:styleId="Rubrik1">
    <w:name w:val="heading 1"/>
    <w:basedOn w:val="Normal"/>
    <w:next w:val="Normal"/>
    <w:link w:val="Rubrik1Char"/>
    <w:uiPriority w:val="9"/>
    <w:qFormat/>
    <w:rsid w:val="00BB0105"/>
    <w:pPr>
      <w:keepNext/>
      <w:numPr>
        <w:numId w:val="14"/>
      </w:numPr>
      <w:spacing w:before="240" w:after="120" w:line="240" w:lineRule="auto"/>
      <w:outlineLvl w:val="0"/>
    </w:pPr>
    <w:rPr>
      <w:rFonts w:ascii="Arial" w:eastAsia="Times New Roman" w:hAnsi="Arial"/>
      <w:b/>
      <w:bCs/>
      <w:noProof/>
      <w:kern w:val="32"/>
      <w:sz w:val="32"/>
      <w:szCs w:val="32"/>
      <w:lang w:eastAsia="sv-SE"/>
    </w:rPr>
  </w:style>
  <w:style w:type="paragraph" w:styleId="Rubrik2">
    <w:name w:val="heading 2"/>
    <w:basedOn w:val="Normal"/>
    <w:next w:val="Normal"/>
    <w:link w:val="Rubrik2Char"/>
    <w:uiPriority w:val="9"/>
    <w:unhideWhenUsed/>
    <w:qFormat/>
    <w:rsid w:val="00BB0105"/>
    <w:pPr>
      <w:keepNext/>
      <w:numPr>
        <w:ilvl w:val="1"/>
        <w:numId w:val="14"/>
      </w:numPr>
      <w:spacing w:before="360" w:after="0" w:line="240" w:lineRule="auto"/>
      <w:outlineLvl w:val="1"/>
    </w:pPr>
    <w:rPr>
      <w:rFonts w:ascii="Arial" w:eastAsia="Times New Roman" w:hAnsi="Arial"/>
      <w:bCs/>
      <w:iCs/>
      <w:sz w:val="26"/>
      <w:szCs w:val="26"/>
      <w:lang w:eastAsia="sv-SE"/>
    </w:rPr>
  </w:style>
  <w:style w:type="paragraph" w:styleId="Rubrik3">
    <w:name w:val="heading 3"/>
    <w:basedOn w:val="Normal"/>
    <w:next w:val="Normal"/>
    <w:link w:val="Rubrik3Char"/>
    <w:uiPriority w:val="9"/>
    <w:unhideWhenUsed/>
    <w:qFormat/>
    <w:rsid w:val="000D48C5"/>
    <w:pPr>
      <w:numPr>
        <w:ilvl w:val="2"/>
        <w:numId w:val="14"/>
      </w:numPr>
      <w:ind w:left="720"/>
      <w:outlineLvl w:val="2"/>
    </w:pPr>
    <w:rPr>
      <w:rFonts w:ascii="Arial" w:eastAsia="Times New Roman" w:hAnsi="Arial"/>
      <w:b/>
      <w:bCs/>
    </w:rPr>
  </w:style>
  <w:style w:type="paragraph" w:styleId="Rubrik4">
    <w:name w:val="heading 4"/>
    <w:basedOn w:val="Normal"/>
    <w:next w:val="Normal"/>
    <w:link w:val="Rubrik4Char"/>
    <w:uiPriority w:val="9"/>
    <w:unhideWhenUsed/>
    <w:qFormat/>
    <w:rsid w:val="00BB0105"/>
    <w:pPr>
      <w:numPr>
        <w:ilvl w:val="3"/>
        <w:numId w:val="14"/>
      </w:numPr>
      <w:outlineLvl w:val="3"/>
    </w:pPr>
    <w:rPr>
      <w:rFonts w:ascii="Calibri Light" w:eastAsia="Times New Roman" w:hAnsi="Calibri Light"/>
      <w:b/>
      <w:bCs/>
      <w:i/>
      <w:iCs/>
      <w:lang w:eastAsia="sv-SE"/>
    </w:rPr>
  </w:style>
  <w:style w:type="paragraph" w:styleId="Rubrik5">
    <w:name w:val="heading 5"/>
    <w:basedOn w:val="Normal"/>
    <w:next w:val="Normal"/>
    <w:link w:val="Rubrik5Char"/>
    <w:uiPriority w:val="9"/>
    <w:unhideWhenUsed/>
    <w:rsid w:val="002E75DC"/>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2E75DC"/>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2E75DC"/>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2E75DC"/>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2E75DC"/>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D3AA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3AAC"/>
  </w:style>
  <w:style w:type="paragraph" w:styleId="Sidfot">
    <w:name w:val="footer"/>
    <w:basedOn w:val="Normal"/>
    <w:link w:val="SidfotChar"/>
    <w:uiPriority w:val="99"/>
    <w:unhideWhenUsed/>
    <w:rsid w:val="002D3AA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3AAC"/>
  </w:style>
  <w:style w:type="character" w:customStyle="1" w:styleId="Rubrik1Char">
    <w:name w:val="Rubrik 1 Char"/>
    <w:basedOn w:val="Standardstycketeckensnitt"/>
    <w:link w:val="Rubrik1"/>
    <w:uiPriority w:val="9"/>
    <w:rsid w:val="00BB0105"/>
    <w:rPr>
      <w:rFonts w:ascii="Arial" w:eastAsia="Times New Roman" w:hAnsi="Arial" w:cs="Times New Roman"/>
      <w:b/>
      <w:bCs/>
      <w:noProof/>
      <w:color w:val="000000"/>
      <w:kern w:val="32"/>
      <w:sz w:val="32"/>
      <w:szCs w:val="32"/>
      <w:lang w:eastAsia="sv-SE"/>
    </w:rPr>
  </w:style>
  <w:style w:type="character" w:customStyle="1" w:styleId="Rubrik2Char">
    <w:name w:val="Rubrik 2 Char"/>
    <w:basedOn w:val="Standardstycketeckensnitt"/>
    <w:link w:val="Rubrik2"/>
    <w:uiPriority w:val="9"/>
    <w:rsid w:val="00BB0105"/>
    <w:rPr>
      <w:rFonts w:ascii="Arial" w:eastAsia="Times New Roman" w:hAnsi="Arial" w:cs="Times New Roman"/>
      <w:bCs/>
      <w:iCs/>
      <w:color w:val="000000"/>
      <w:sz w:val="26"/>
      <w:szCs w:val="26"/>
      <w:lang w:eastAsia="sv-SE"/>
    </w:rPr>
  </w:style>
  <w:style w:type="character" w:customStyle="1" w:styleId="Rubrik3Char">
    <w:name w:val="Rubrik 3 Char"/>
    <w:basedOn w:val="Standardstycketeckensnitt"/>
    <w:link w:val="Rubrik3"/>
    <w:uiPriority w:val="9"/>
    <w:rsid w:val="000D48C5"/>
    <w:rPr>
      <w:rFonts w:ascii="Arial" w:eastAsia="Times New Roman" w:hAnsi="Arial" w:cs="Times New Roman"/>
      <w:b/>
      <w:bCs/>
      <w:color w:val="000000"/>
    </w:rPr>
  </w:style>
  <w:style w:type="character" w:customStyle="1" w:styleId="Rubrik4Char">
    <w:name w:val="Rubrik 4 Char"/>
    <w:basedOn w:val="Standardstycketeckensnitt"/>
    <w:link w:val="Rubrik4"/>
    <w:uiPriority w:val="9"/>
    <w:rsid w:val="00BB0105"/>
    <w:rPr>
      <w:rFonts w:ascii="Calibri Light" w:eastAsia="Times New Roman" w:hAnsi="Calibri Light" w:cs="Times New Roman"/>
      <w:b/>
      <w:bCs/>
      <w:i/>
      <w:iCs/>
      <w:color w:val="000000"/>
      <w:lang w:eastAsia="sv-SE"/>
    </w:rPr>
  </w:style>
  <w:style w:type="paragraph" w:styleId="Liststycke">
    <w:name w:val="List Paragraph"/>
    <w:basedOn w:val="Normal"/>
    <w:link w:val="ListstyckeChar"/>
    <w:uiPriority w:val="34"/>
    <w:qFormat/>
    <w:rsid w:val="002D3AAC"/>
    <w:pPr>
      <w:ind w:left="720"/>
      <w:contextualSpacing/>
    </w:pPr>
  </w:style>
  <w:style w:type="paragraph" w:customStyle="1" w:styleId="Punktrubrik1">
    <w:name w:val="Punktrubrik 1"/>
    <w:basedOn w:val="Liststycke"/>
    <w:link w:val="Punktrubrik1Char"/>
    <w:qFormat/>
    <w:rsid w:val="00BB0105"/>
    <w:pPr>
      <w:numPr>
        <w:numId w:val="1"/>
      </w:numPr>
      <w:spacing w:before="320" w:after="80" w:line="240" w:lineRule="auto"/>
      <w:ind w:left="357" w:hanging="357"/>
    </w:pPr>
    <w:rPr>
      <w:rFonts w:ascii="Arial" w:hAnsi="Arial"/>
      <w:b/>
      <w:sz w:val="26"/>
    </w:rPr>
  </w:style>
  <w:style w:type="paragraph" w:customStyle="1" w:styleId="Punkterabc">
    <w:name w:val="Punkter abc"/>
    <w:basedOn w:val="Normal"/>
    <w:link w:val="PunkterabcChar"/>
    <w:uiPriority w:val="99"/>
    <w:qFormat/>
    <w:rsid w:val="002D3AAC"/>
    <w:pPr>
      <w:numPr>
        <w:numId w:val="2"/>
      </w:numPr>
      <w:spacing w:after="120" w:line="240" w:lineRule="auto"/>
      <w:ind w:left="2018" w:right="476" w:hanging="357"/>
    </w:pPr>
  </w:style>
  <w:style w:type="character" w:customStyle="1" w:styleId="ListstyckeChar">
    <w:name w:val="Liststycke Char"/>
    <w:basedOn w:val="Standardstycketeckensnitt"/>
    <w:link w:val="Liststycke"/>
    <w:uiPriority w:val="34"/>
    <w:rsid w:val="002D3AAC"/>
    <w:rPr>
      <w:rFonts w:ascii="Times New Roman" w:eastAsia="Calibri" w:hAnsi="Times New Roman" w:cs="Times New Roman"/>
      <w:color w:val="000000"/>
    </w:rPr>
  </w:style>
  <w:style w:type="character" w:customStyle="1" w:styleId="Punktrubrik1Char">
    <w:name w:val="Punktrubrik 1 Char"/>
    <w:basedOn w:val="ListstyckeChar"/>
    <w:link w:val="Punktrubrik1"/>
    <w:rsid w:val="00BB0105"/>
    <w:rPr>
      <w:rFonts w:ascii="Arial" w:eastAsia="Calibri" w:hAnsi="Arial" w:cs="Times New Roman"/>
      <w:b/>
      <w:color w:val="000000"/>
      <w:sz w:val="26"/>
    </w:rPr>
  </w:style>
  <w:style w:type="character" w:customStyle="1" w:styleId="PunkterabcChar">
    <w:name w:val="Punkter abc Char"/>
    <w:basedOn w:val="Standardstycketeckensnitt"/>
    <w:link w:val="Punkterabc"/>
    <w:uiPriority w:val="99"/>
    <w:rsid w:val="002D3AAC"/>
    <w:rPr>
      <w:rFonts w:ascii="Times New Roman" w:eastAsia="Calibri" w:hAnsi="Times New Roman" w:cs="Times New Roman"/>
      <w:color w:val="000000"/>
    </w:rPr>
  </w:style>
  <w:style w:type="character" w:styleId="Platshllartext">
    <w:name w:val="Placeholder Text"/>
    <w:basedOn w:val="Standardstycketeckensnitt"/>
    <w:uiPriority w:val="99"/>
    <w:semiHidden/>
    <w:rsid w:val="00BB0105"/>
    <w:rPr>
      <w:color w:val="808080"/>
    </w:rPr>
  </w:style>
  <w:style w:type="paragraph" w:styleId="Normalwebb">
    <w:name w:val="Normal (Web)"/>
    <w:basedOn w:val="Normal"/>
    <w:uiPriority w:val="99"/>
    <w:semiHidden/>
    <w:unhideWhenUsed/>
    <w:rsid w:val="00362712"/>
    <w:pPr>
      <w:spacing w:before="100" w:beforeAutospacing="1" w:after="100" w:afterAutospacing="1" w:line="240" w:lineRule="auto"/>
    </w:pPr>
    <w:rPr>
      <w:rFonts w:eastAsia="Times New Roman"/>
      <w:color w:val="auto"/>
      <w:sz w:val="24"/>
      <w:szCs w:val="24"/>
      <w:lang w:eastAsia="sv-SE"/>
    </w:rPr>
  </w:style>
  <w:style w:type="table" w:styleId="Tabellrutnt">
    <w:name w:val="Table Grid"/>
    <w:basedOn w:val="Normaltabell"/>
    <w:uiPriority w:val="39"/>
    <w:rsid w:val="00362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rik-Sidhuvud">
    <w:name w:val="Rubrik - Sidhuvud"/>
    <w:basedOn w:val="Normal"/>
    <w:link w:val="Rubrik-SidhuvudChar"/>
    <w:qFormat/>
    <w:rsid w:val="00DE4E80"/>
    <w:pPr>
      <w:spacing w:line="240" w:lineRule="auto"/>
    </w:pPr>
    <w:rPr>
      <w:rFonts w:ascii="Arial" w:hAnsi="Arial" w:cs="Arial"/>
    </w:rPr>
  </w:style>
  <w:style w:type="character" w:customStyle="1" w:styleId="Rubrik-SidhuvudChar">
    <w:name w:val="Rubrik - Sidhuvud Char"/>
    <w:basedOn w:val="Standardstycketeckensnitt"/>
    <w:link w:val="Rubrik-Sidhuvud"/>
    <w:rsid w:val="00DE4E80"/>
    <w:rPr>
      <w:rFonts w:ascii="Arial" w:eastAsia="Calibri" w:hAnsi="Arial" w:cs="Arial"/>
      <w:color w:val="000000"/>
    </w:rPr>
  </w:style>
  <w:style w:type="character" w:styleId="Kommentarsreferens">
    <w:name w:val="annotation reference"/>
    <w:basedOn w:val="Standardstycketeckensnitt"/>
    <w:uiPriority w:val="99"/>
    <w:semiHidden/>
    <w:unhideWhenUsed/>
    <w:rsid w:val="002F3EBD"/>
    <w:rPr>
      <w:sz w:val="16"/>
      <w:szCs w:val="16"/>
    </w:rPr>
  </w:style>
  <w:style w:type="paragraph" w:styleId="Kommentarer">
    <w:name w:val="annotation text"/>
    <w:basedOn w:val="Normal"/>
    <w:link w:val="KommentarerChar"/>
    <w:uiPriority w:val="99"/>
    <w:unhideWhenUsed/>
    <w:rsid w:val="002F3EBD"/>
    <w:pPr>
      <w:spacing w:line="240" w:lineRule="auto"/>
    </w:pPr>
    <w:rPr>
      <w:sz w:val="20"/>
      <w:szCs w:val="20"/>
    </w:rPr>
  </w:style>
  <w:style w:type="character" w:customStyle="1" w:styleId="KommentarerChar">
    <w:name w:val="Kommentarer Char"/>
    <w:basedOn w:val="Standardstycketeckensnitt"/>
    <w:link w:val="Kommentarer"/>
    <w:uiPriority w:val="99"/>
    <w:rsid w:val="002F3EBD"/>
    <w:rPr>
      <w:rFonts w:ascii="Times New Roman" w:eastAsia="Calibri" w:hAnsi="Times New Roman" w:cs="Times New Roman"/>
      <w:color w:val="000000"/>
      <w:sz w:val="20"/>
      <w:szCs w:val="20"/>
    </w:rPr>
  </w:style>
  <w:style w:type="paragraph" w:styleId="Kommentarsmne">
    <w:name w:val="annotation subject"/>
    <w:basedOn w:val="Kommentarer"/>
    <w:next w:val="Kommentarer"/>
    <w:link w:val="KommentarsmneChar"/>
    <w:uiPriority w:val="99"/>
    <w:semiHidden/>
    <w:unhideWhenUsed/>
    <w:rsid w:val="002F3EBD"/>
    <w:rPr>
      <w:b/>
      <w:bCs/>
    </w:rPr>
  </w:style>
  <w:style w:type="character" w:customStyle="1" w:styleId="KommentarsmneChar">
    <w:name w:val="Kommentarsämne Char"/>
    <w:basedOn w:val="KommentarerChar"/>
    <w:link w:val="Kommentarsmne"/>
    <w:uiPriority w:val="99"/>
    <w:semiHidden/>
    <w:rsid w:val="002F3EBD"/>
    <w:rPr>
      <w:rFonts w:ascii="Times New Roman" w:eastAsia="Calibri" w:hAnsi="Times New Roman" w:cs="Times New Roman"/>
      <w:b/>
      <w:bCs/>
      <w:color w:val="000000"/>
      <w:sz w:val="20"/>
      <w:szCs w:val="20"/>
    </w:rPr>
  </w:style>
  <w:style w:type="paragraph" w:styleId="Ballongtext">
    <w:name w:val="Balloon Text"/>
    <w:basedOn w:val="Normal"/>
    <w:link w:val="BallongtextChar"/>
    <w:uiPriority w:val="99"/>
    <w:semiHidden/>
    <w:unhideWhenUsed/>
    <w:rsid w:val="002F3EB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F3EBD"/>
    <w:rPr>
      <w:rFonts w:ascii="Segoe UI" w:eastAsia="Calibri" w:hAnsi="Segoe UI" w:cs="Segoe UI"/>
      <w:color w:val="000000"/>
      <w:sz w:val="18"/>
      <w:szCs w:val="18"/>
    </w:rPr>
  </w:style>
  <w:style w:type="paragraph" w:customStyle="1" w:styleId="Punktrubrik2">
    <w:name w:val="Punktrubrik 2"/>
    <w:basedOn w:val="Liststycke"/>
    <w:next w:val="Normal"/>
    <w:link w:val="Punktrubrik2Char"/>
    <w:qFormat/>
    <w:rsid w:val="00293090"/>
    <w:pPr>
      <w:spacing w:after="0" w:line="300" w:lineRule="auto"/>
      <w:ind w:left="624" w:hanging="624"/>
    </w:pPr>
    <w:rPr>
      <w:rFonts w:ascii="Arial" w:hAnsi="Arial"/>
      <w:b/>
      <w:sz w:val="28"/>
      <w:szCs w:val="26"/>
      <w:lang w:eastAsia="sv-SE"/>
    </w:rPr>
  </w:style>
  <w:style w:type="character" w:customStyle="1" w:styleId="Punktrubrik2Char">
    <w:name w:val="Punktrubrik 2 Char"/>
    <w:basedOn w:val="Rubrik2Char"/>
    <w:link w:val="Punktrubrik2"/>
    <w:rsid w:val="00293090"/>
    <w:rPr>
      <w:rFonts w:ascii="Arial" w:eastAsia="Calibri" w:hAnsi="Arial" w:cs="Times New Roman"/>
      <w:b/>
      <w:bCs w:val="0"/>
      <w:iCs w:val="0"/>
      <w:color w:val="000000"/>
      <w:sz w:val="28"/>
      <w:szCs w:val="26"/>
      <w:lang w:eastAsia="sv-SE"/>
    </w:rPr>
  </w:style>
  <w:style w:type="paragraph" w:customStyle="1" w:styleId="Punktniv3">
    <w:name w:val="Punktnivå 3"/>
    <w:basedOn w:val="Normal"/>
    <w:link w:val="Punktniv3Char"/>
    <w:qFormat/>
    <w:rsid w:val="00293090"/>
    <w:pPr>
      <w:spacing w:after="0" w:line="300" w:lineRule="auto"/>
      <w:ind w:left="737" w:hanging="737"/>
    </w:pPr>
    <w:rPr>
      <w:rFonts w:ascii="Arial" w:hAnsi="Arial" w:cs="Arial"/>
      <w:b/>
      <w:bCs/>
      <w:sz w:val="26"/>
    </w:rPr>
  </w:style>
  <w:style w:type="character" w:customStyle="1" w:styleId="Punktniv3Char">
    <w:name w:val="Punktnivå 3 Char"/>
    <w:basedOn w:val="Standardstycketeckensnitt"/>
    <w:link w:val="Punktniv3"/>
    <w:rsid w:val="00293090"/>
    <w:rPr>
      <w:rFonts w:ascii="Arial" w:eastAsia="Calibri" w:hAnsi="Arial" w:cs="Arial"/>
      <w:b/>
      <w:bCs/>
      <w:color w:val="000000"/>
      <w:sz w:val="26"/>
    </w:rPr>
  </w:style>
  <w:style w:type="paragraph" w:customStyle="1" w:styleId="1Formatmall">
    <w:name w:val="1Formatmall"/>
    <w:basedOn w:val="Punktrubrik1"/>
    <w:rsid w:val="00293090"/>
    <w:pPr>
      <w:spacing w:before="440" w:after="240"/>
      <w:ind w:left="360" w:hanging="360"/>
    </w:pPr>
    <w:rPr>
      <w:sz w:val="32"/>
      <w:szCs w:val="32"/>
    </w:rPr>
  </w:style>
  <w:style w:type="character" w:styleId="Hyperlnk">
    <w:name w:val="Hyperlink"/>
    <w:basedOn w:val="Standardstycketeckensnitt"/>
    <w:uiPriority w:val="99"/>
    <w:unhideWhenUsed/>
    <w:rsid w:val="000529DF"/>
    <w:rPr>
      <w:color w:val="0563C1" w:themeColor="hyperlink"/>
      <w:u w:val="single"/>
    </w:rPr>
  </w:style>
  <w:style w:type="character" w:customStyle="1" w:styleId="Rubrik5Char">
    <w:name w:val="Rubrik 5 Char"/>
    <w:basedOn w:val="Standardstycketeckensnitt"/>
    <w:link w:val="Rubrik5"/>
    <w:uiPriority w:val="9"/>
    <w:rsid w:val="002E75DC"/>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2E75DC"/>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2E75DC"/>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2E75DC"/>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2E75DC"/>
    <w:rPr>
      <w:rFonts w:asciiTheme="majorHAnsi" w:eastAsiaTheme="majorEastAsia" w:hAnsiTheme="majorHAnsi" w:cstheme="majorBidi"/>
      <w:i/>
      <w:iCs/>
      <w:color w:val="272727" w:themeColor="text1" w:themeTint="D8"/>
      <w:sz w:val="21"/>
      <w:szCs w:val="21"/>
    </w:rPr>
  </w:style>
  <w:style w:type="paragraph" w:styleId="Fotnotstext">
    <w:name w:val="footnote text"/>
    <w:basedOn w:val="Normal"/>
    <w:link w:val="FotnotstextChar"/>
    <w:uiPriority w:val="99"/>
    <w:semiHidden/>
    <w:unhideWhenUsed/>
    <w:rsid w:val="00FB3378"/>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B3378"/>
    <w:rPr>
      <w:rFonts w:ascii="Times New Roman" w:eastAsia="Calibri" w:hAnsi="Times New Roman" w:cs="Times New Roman"/>
      <w:color w:val="000000"/>
      <w:sz w:val="20"/>
      <w:szCs w:val="20"/>
    </w:rPr>
  </w:style>
  <w:style w:type="character" w:styleId="Fotnotsreferens">
    <w:name w:val="footnote reference"/>
    <w:basedOn w:val="Standardstycketeckensnitt"/>
    <w:uiPriority w:val="99"/>
    <w:semiHidden/>
    <w:unhideWhenUsed/>
    <w:rsid w:val="00FB3378"/>
    <w:rPr>
      <w:vertAlign w:val="superscript"/>
    </w:rPr>
  </w:style>
  <w:style w:type="paragraph" w:customStyle="1" w:styleId="Diskretrubrik">
    <w:name w:val="Diskret rubrik"/>
    <w:basedOn w:val="Rubrik2"/>
    <w:link w:val="DiskretrubrikChar"/>
    <w:qFormat/>
    <w:rsid w:val="00210A5F"/>
    <w:pPr>
      <w:numPr>
        <w:ilvl w:val="0"/>
        <w:numId w:val="0"/>
      </w:numPr>
      <w:ind w:left="576" w:hanging="576"/>
    </w:pPr>
  </w:style>
  <w:style w:type="character" w:customStyle="1" w:styleId="DiskretrubrikChar">
    <w:name w:val="Diskret rubrik Char"/>
    <w:basedOn w:val="Rubrik2Char"/>
    <w:link w:val="Diskretrubrik"/>
    <w:rsid w:val="00210A5F"/>
    <w:rPr>
      <w:rFonts w:ascii="Arial" w:eastAsia="Times New Roman" w:hAnsi="Arial" w:cs="Times New Roman"/>
      <w:bCs/>
      <w:iCs/>
      <w:color w:val="000000"/>
      <w:sz w:val="26"/>
      <w:szCs w:val="26"/>
      <w:lang w:eastAsia="sv-SE"/>
    </w:rPr>
  </w:style>
  <w:style w:type="paragraph" w:customStyle="1" w:styleId="Rubriksidhuvud2">
    <w:name w:val="Rubrik sidhuvud 2"/>
    <w:basedOn w:val="Normal"/>
    <w:link w:val="Rubriksidhuvud2Char"/>
    <w:qFormat/>
    <w:rsid w:val="00960D23"/>
    <w:pPr>
      <w:spacing w:line="240" w:lineRule="auto"/>
    </w:pPr>
    <w:rPr>
      <w:rFonts w:ascii="Arial" w:hAnsi="Arial" w:cs="Arial"/>
      <w:sz w:val="18"/>
      <w:szCs w:val="18"/>
    </w:rPr>
  </w:style>
  <w:style w:type="character" w:customStyle="1" w:styleId="Rubriksidhuvud2Char">
    <w:name w:val="Rubrik sidhuvud 2 Char"/>
    <w:basedOn w:val="Standardstycketeckensnitt"/>
    <w:link w:val="Rubriksidhuvud2"/>
    <w:rsid w:val="00960D23"/>
    <w:rPr>
      <w:rFonts w:ascii="Arial" w:eastAsia="Calibri" w:hAnsi="Arial" w:cs="Arial"/>
      <w:color w:val="000000"/>
      <w:sz w:val="18"/>
      <w:szCs w:val="18"/>
    </w:rPr>
  </w:style>
  <w:style w:type="table" w:styleId="Rutntstabell4dekorfrg5">
    <w:name w:val="Grid Table 4 Accent 5"/>
    <w:basedOn w:val="Normaltabell"/>
    <w:uiPriority w:val="49"/>
    <w:rsid w:val="003D20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3D20B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332250">
      <w:bodyDiv w:val="1"/>
      <w:marLeft w:val="0"/>
      <w:marRight w:val="0"/>
      <w:marTop w:val="0"/>
      <w:marBottom w:val="0"/>
      <w:divBdr>
        <w:top w:val="none" w:sz="0" w:space="0" w:color="auto"/>
        <w:left w:val="none" w:sz="0" w:space="0" w:color="auto"/>
        <w:bottom w:val="none" w:sz="0" w:space="0" w:color="auto"/>
        <w:right w:val="none" w:sz="0" w:space="0" w:color="auto"/>
      </w:divBdr>
    </w:div>
    <w:div w:id="881477590">
      <w:bodyDiv w:val="1"/>
      <w:marLeft w:val="0"/>
      <w:marRight w:val="0"/>
      <w:marTop w:val="0"/>
      <w:marBottom w:val="0"/>
      <w:divBdr>
        <w:top w:val="none" w:sz="0" w:space="0" w:color="auto"/>
        <w:left w:val="none" w:sz="0" w:space="0" w:color="auto"/>
        <w:bottom w:val="none" w:sz="0" w:space="0" w:color="auto"/>
        <w:right w:val="none" w:sz="0" w:space="0" w:color="auto"/>
      </w:divBdr>
    </w:div>
    <w:div w:id="1362169412">
      <w:bodyDiv w:val="1"/>
      <w:marLeft w:val="0"/>
      <w:marRight w:val="0"/>
      <w:marTop w:val="0"/>
      <w:marBottom w:val="0"/>
      <w:divBdr>
        <w:top w:val="none" w:sz="0" w:space="0" w:color="auto"/>
        <w:left w:val="none" w:sz="0" w:space="0" w:color="auto"/>
        <w:bottom w:val="none" w:sz="0" w:space="0" w:color="auto"/>
        <w:right w:val="none" w:sz="0" w:space="0" w:color="auto"/>
      </w:divBdr>
    </w:div>
    <w:div w:id="1553924654">
      <w:bodyDiv w:val="1"/>
      <w:marLeft w:val="0"/>
      <w:marRight w:val="0"/>
      <w:marTop w:val="0"/>
      <w:marBottom w:val="0"/>
      <w:divBdr>
        <w:top w:val="none" w:sz="0" w:space="0" w:color="auto"/>
        <w:left w:val="none" w:sz="0" w:space="0" w:color="auto"/>
        <w:bottom w:val="none" w:sz="0" w:space="0" w:color="auto"/>
        <w:right w:val="none" w:sz="0" w:space="0" w:color="auto"/>
      </w:divBdr>
    </w:div>
    <w:div w:id="1818573658">
      <w:bodyDiv w:val="1"/>
      <w:marLeft w:val="0"/>
      <w:marRight w:val="0"/>
      <w:marTop w:val="0"/>
      <w:marBottom w:val="0"/>
      <w:divBdr>
        <w:top w:val="none" w:sz="0" w:space="0" w:color="auto"/>
        <w:left w:val="none" w:sz="0" w:space="0" w:color="auto"/>
        <w:bottom w:val="none" w:sz="0" w:space="0" w:color="auto"/>
        <w:right w:val="none" w:sz="0" w:space="0" w:color="auto"/>
      </w:divBdr>
    </w:div>
    <w:div w:id="2088189399">
      <w:bodyDiv w:val="1"/>
      <w:marLeft w:val="0"/>
      <w:marRight w:val="0"/>
      <w:marTop w:val="0"/>
      <w:marBottom w:val="0"/>
      <w:divBdr>
        <w:top w:val="none" w:sz="0" w:space="0" w:color="auto"/>
        <w:left w:val="none" w:sz="0" w:space="0" w:color="auto"/>
        <w:bottom w:val="none" w:sz="0" w:space="0" w:color="auto"/>
        <w:right w:val="none" w:sz="0" w:space="0" w:color="auto"/>
      </w:divBdr>
    </w:div>
    <w:div w:id="212017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alarnauniversity.sharepoint.com/sites/OrganisationalAssets/OfficeTemplates/Staff/Bas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09ECBA-DAED-465B-B9BD-68EF0F09A06E}">
  <we:reference id="ba463550-bcc9-4f46-b6a5-ac509acfb2d6"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E80E4C35B2104B9C4EF40EFFBF3762" ma:contentTypeVersion="15" ma:contentTypeDescription="Create a new document." ma:contentTypeScope="" ma:versionID="bba668ac80894ebbd5af4c05b1e19de6">
  <xsd:schema xmlns:xsd="http://www.w3.org/2001/XMLSchema" xmlns:xs="http://www.w3.org/2001/XMLSchema" xmlns:p="http://schemas.microsoft.com/office/2006/metadata/properties" xmlns:ns2="e6a82970-20c4-437f-8bd6-0001dc60f04b" xmlns:ns3="357c4541-0491-4623-b6da-b48802550154" targetNamespace="http://schemas.microsoft.com/office/2006/metadata/properties" ma:root="true" ma:fieldsID="24927b222e6edd0e634fb097e81cf7f2" ns2:_="" ns3:_="">
    <xsd:import namespace="e6a82970-20c4-437f-8bd6-0001dc60f04b"/>
    <xsd:import namespace="357c4541-0491-4623-b6da-b488025501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Kommenta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82970-20c4-437f-8bd6-0001dc60f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8987a6-c1bb-4d45-96f2-f973512b71d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Kommentar" ma:index="21" nillable="true" ma:displayName="Kommentar" ma:format="Dropdown" ma:internalName="Kommentar">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7c4541-0491-4623-b6da-b48802550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76a855-4b6d-458f-b56f-8f8bca18a6dc}" ma:internalName="TaxCatchAll" ma:showField="CatchAllData" ma:web="357c4541-0491-4623-b6da-b48802550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7c4541-0491-4623-b6da-b48802550154"/>
    <lcf76f155ced4ddcb4097134ff3c332f xmlns="e6a82970-20c4-437f-8bd6-0001dc60f04b">
      <Terms xmlns="http://schemas.microsoft.com/office/infopath/2007/PartnerControls"/>
    </lcf76f155ced4ddcb4097134ff3c332f>
    <Kommentar xmlns="e6a82970-20c4-437f-8bd6-0001dc60f04b"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652A21-21E3-47F7-9E16-09A551030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82970-20c4-437f-8bd6-0001dc60f04b"/>
    <ds:schemaRef ds:uri="357c4541-0491-4623-b6da-b4880255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1AC49D-09D9-46C1-B148-D8AEBBD9AD27}">
  <ds:schemaRefs>
    <ds:schemaRef ds:uri="http://schemas.microsoft.com/sharepoint/v3/contenttype/forms"/>
  </ds:schemaRefs>
</ds:datastoreItem>
</file>

<file path=customXml/itemProps4.xml><?xml version="1.0" encoding="utf-8"?>
<ds:datastoreItem xmlns:ds="http://schemas.openxmlformats.org/officeDocument/2006/customXml" ds:itemID="{830E3EF8-422A-4708-89EA-A5AA58B41D12}">
  <ds:schemaRefs>
    <ds:schemaRef ds:uri="http://schemas.microsoft.com/office/2006/metadata/properties"/>
    <ds:schemaRef ds:uri="http://schemas.microsoft.com/office/infopath/2007/PartnerControls"/>
    <ds:schemaRef ds:uri="357c4541-0491-4623-b6da-b48802550154"/>
    <ds:schemaRef ds:uri="e6a82970-20c4-437f-8bd6-0001dc60f04b"/>
  </ds:schemaRefs>
</ds:datastoreItem>
</file>

<file path=customXml/itemProps5.xml><?xml version="1.0" encoding="utf-8"?>
<ds:datastoreItem xmlns:ds="http://schemas.openxmlformats.org/officeDocument/2006/customXml" ds:itemID="{CCD3F509-3A18-41AB-9AF0-E05D85D1C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Basmall</Template>
  <TotalTime>1665</TotalTime>
  <Pages>8</Pages>
  <Words>1646</Words>
  <Characters>8726</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Basmall</vt:lpstr>
    </vt:vector>
  </TitlesOfParts>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Basmall</dc:title>
  <dc:subject/>
  <dc:creator>Jenny Kumlin (HDa)</dc:creator>
  <cp:keywords/>
  <dc:description/>
  <cp:lastModifiedBy>Therese Blomqvist (HDa)</cp:lastModifiedBy>
  <cp:revision>138</cp:revision>
  <cp:lastPrinted>2020-12-17T02:52:00Z</cp:lastPrinted>
  <dcterms:created xsi:type="dcterms:W3CDTF">2026-04-24T05:38:00Z</dcterms:created>
  <dcterms:modified xsi:type="dcterms:W3CDTF">2026-08-24T12:23:00Z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0x010100ACE80E4C35B2104B9C4EF40EFFBF3762</vt:lpwstr>
  </property>
  <property fmtid="{D5CDD505-2E9C-101B-9397-08002B2CF9AE}" pid="3" name="TaxKeyword">
    <vt:lpwstr/>
  </property>
  <property fmtid="{D5CDD505-2E9C-101B-9397-08002B2CF9AE}" pid="4" name="Avdelning">
    <vt:lpwstr>1;#Rektors kansli, Högskoleförvaltning|768082ca-1a28-4983-90b4-5f5975ab10e2</vt:lpwstr>
  </property>
  <property fmtid="{D5CDD505-2E9C-101B-9397-08002B2CF9AE}" pid="5" name="BeHDa_Dokumenttyp_Tax">
    <vt:lpwstr>8;#PM|eb73524b-4d5e-4850-90d5-b425bb728c67</vt:lpwstr>
  </property>
  <property fmtid="{D5CDD505-2E9C-101B-9397-08002B2CF9AE}" pid="6" name="Ansvarig avdelning">
    <vt:lpwstr/>
  </property>
  <property fmtid="{D5CDD505-2E9C-101B-9397-08002B2CF9AE}" pid="7" name="Dokumenttyp0">
    <vt:lpwstr/>
  </property>
  <property fmtid="{D5CDD505-2E9C-101B-9397-08002B2CF9AE}" pid="8" name="MediaServiceImageTags">
    <vt:lpwstr/>
  </property>
</Properties>
</file>